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06F09" w14:textId="266D1A17" w:rsidR="00220D48" w:rsidRPr="00CB7401" w:rsidRDefault="00220D48" w:rsidP="00611846">
      <w:pPr>
        <w:pStyle w:val="Heading3"/>
        <w:numPr>
          <w:ilvl w:val="0"/>
          <w:numId w:val="44"/>
        </w:numPr>
        <w:rPr>
          <w:lang w:val="fr-CA"/>
        </w:rPr>
      </w:pPr>
      <w:bookmarkStart w:id="0" w:name="_Hlk100172398"/>
      <w:r w:rsidRPr="00CB7401">
        <w:rPr>
          <w:lang w:val="fr-CA"/>
        </w:rPr>
        <mc:AlternateContent>
          <mc:Choice Requires="wps">
            <w:drawing>
              <wp:anchor distT="0" distB="0" distL="114300" distR="114300" simplePos="0" relativeHeight="251658241" behindDoc="1" locked="0" layoutInCell="1" allowOverlap="1" wp14:anchorId="440DE944" wp14:editId="33687DE0">
                <wp:simplePos x="0" y="0"/>
                <wp:positionH relativeFrom="margin">
                  <wp:posOffset>0</wp:posOffset>
                </wp:positionH>
                <wp:positionV relativeFrom="page">
                  <wp:posOffset>1678745</wp:posOffset>
                </wp:positionV>
                <wp:extent cx="5943600" cy="0"/>
                <wp:effectExtent l="0" t="0" r="12700" b="12700"/>
                <wp:wrapNone/>
                <wp:docPr id="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6350">
                          <a:solidFill>
                            <a:srgbClr val="2E00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DEC86" id="Line 65" o:spid="_x0000_s1026" style="position:absolute;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132.2pt" to="468pt,1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" strokecolor="#2e000b" strokeweight=".5pt">
                <o:lock v:ext="edit" shapetype="f"/>
                <w10:wrap anchorx="margin" anchory="page"/>
              </v:line>
            </w:pict>
          </mc:Fallback>
        </mc:AlternateContent>
      </w:r>
      <w:r w:rsidR="00885A17">
        <w:rPr>
          <w:lang w:val="fr-CA"/>
        </w:rPr>
        <w:t>Demande</w:t>
      </w:r>
      <w:r w:rsidRPr="00CB7401">
        <w:rPr>
          <w:lang w:val="fr-CA"/>
        </w:rPr>
        <w:br/>
      </w:r>
    </w:p>
    <w:p w14:paraId="1E056AF2" w14:textId="4DC79891" w:rsidR="00611846" w:rsidRPr="00CB7401" w:rsidRDefault="00CB7401" w:rsidP="00611846">
      <w:pPr>
        <w:pStyle w:val="Heading1"/>
        <w:spacing w:line="240" w:lineRule="auto"/>
        <w:rPr>
          <w:lang w:val="fr-CA"/>
        </w:rPr>
      </w:pPr>
      <w:r>
        <w:rPr>
          <w:lang w:val="fr-CA"/>
        </w:rPr>
        <w:t xml:space="preserve">Prix </w:t>
      </w:r>
      <w:r w:rsidR="00E258FB" w:rsidRPr="00CB7401">
        <w:rPr>
          <w:lang w:val="fr-CA"/>
        </w:rPr>
        <w:t xml:space="preserve">Francisco Rico-Martinez </w:t>
      </w:r>
      <w:r w:rsidR="00E258FB" w:rsidRPr="00CB7401">
        <w:rPr>
          <w:lang w:val="fr-CA"/>
        </w:rPr>
        <w:br/>
      </w:r>
      <w:r>
        <w:rPr>
          <w:lang w:val="fr-CA"/>
        </w:rPr>
        <w:t>pour l’a</w:t>
      </w:r>
      <w:r w:rsidR="00E258FB" w:rsidRPr="00CB7401">
        <w:rPr>
          <w:lang w:val="fr-CA"/>
        </w:rPr>
        <w:t>c</w:t>
      </w:r>
      <w:r>
        <w:rPr>
          <w:lang w:val="fr-CA"/>
        </w:rPr>
        <w:t>cès</w:t>
      </w:r>
      <w:r w:rsidR="00E258FB" w:rsidRPr="00CB7401">
        <w:rPr>
          <w:lang w:val="fr-CA"/>
        </w:rPr>
        <w:t xml:space="preserve"> </w:t>
      </w:r>
      <w:r>
        <w:rPr>
          <w:lang w:val="fr-CA"/>
        </w:rPr>
        <w:t>à la</w:t>
      </w:r>
      <w:r w:rsidR="00E258FB" w:rsidRPr="00CB7401">
        <w:rPr>
          <w:lang w:val="fr-CA"/>
        </w:rPr>
        <w:t xml:space="preserve"> </w:t>
      </w:r>
      <w:r>
        <w:rPr>
          <w:lang w:val="fr-CA"/>
        </w:rPr>
        <w:t>j</w:t>
      </w:r>
      <w:r w:rsidR="00E258FB" w:rsidRPr="00CB7401">
        <w:rPr>
          <w:lang w:val="fr-CA"/>
        </w:rPr>
        <w:t>ustice</w:t>
      </w:r>
      <w:r w:rsidR="00F734E9" w:rsidRPr="00CB7401">
        <w:rPr>
          <w:lang w:val="fr-CA"/>
        </w:rPr>
        <w:t xml:space="preserve"> </w:t>
      </w:r>
    </w:p>
    <w:p w14:paraId="146B97F8" w14:textId="7021477A" w:rsidR="00611846" w:rsidRPr="00CB7401" w:rsidRDefault="00220D48" w:rsidP="00611846">
      <w:pPr>
        <w:rPr>
          <w:lang w:val="fr-CA"/>
        </w:rPr>
      </w:pPr>
      <w:r w:rsidRPr="00CB7401">
        <w:rPr>
          <w:noProof/>
          <w:lang w:val="fr-CA"/>
        </w:rPr>
        <mc:AlternateContent>
          <mc:Choice Requires="wps">
            <w:drawing>
              <wp:anchor distT="0" distB="0" distL="114300" distR="114300" simplePos="0" relativeHeight="251658240" behindDoc="1" locked="0" layoutInCell="1" allowOverlap="1" wp14:anchorId="66BF9241" wp14:editId="4DBCF535">
                <wp:simplePos x="0" y="0"/>
                <wp:positionH relativeFrom="margin">
                  <wp:posOffset>-6350</wp:posOffset>
                </wp:positionH>
                <wp:positionV relativeFrom="page">
                  <wp:posOffset>2754679</wp:posOffset>
                </wp:positionV>
                <wp:extent cx="5939790" cy="0"/>
                <wp:effectExtent l="0" t="0" r="16510" b="12700"/>
                <wp:wrapNone/>
                <wp:docPr id="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534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15162" id="Line 66"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pt,216.9pt" to="467.2pt,21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" strokecolor="#231f20" strokeweight=".14853mm">
                <o:lock v:ext="edit" shapetype="f"/>
                <w10:wrap anchorx="margin" anchory="page"/>
              </v:line>
            </w:pict>
          </mc:Fallback>
        </mc:AlternateContent>
      </w:r>
    </w:p>
    <w:p w14:paraId="50452D7A" w14:textId="098AEDF1" w:rsidR="00B4631C" w:rsidRPr="00B4631C" w:rsidRDefault="00C3243C" w:rsidP="00B4631C">
      <w:pPr>
        <w:rPr>
          <w:lang w:val="fr-CA"/>
        </w:rPr>
      </w:pPr>
      <w:r w:rsidRPr="00CB7401">
        <w:rPr>
          <w:lang w:val="fr-CA"/>
        </w:rPr>
        <w:t xml:space="preserve">Date limite </w:t>
      </w:r>
      <w:r w:rsidR="00B4631C" w:rsidRPr="00B4631C">
        <w:rPr>
          <w:lang w:val="fr-CA"/>
        </w:rPr>
        <w:t xml:space="preserve">: </w:t>
      </w:r>
      <w:r w:rsidRPr="00CB7401">
        <w:rPr>
          <w:b/>
          <w:bCs/>
          <w:lang w:val="fr-CA"/>
        </w:rPr>
        <w:t>Dimanche,</w:t>
      </w:r>
      <w:r w:rsidR="00B4631C" w:rsidRPr="00B4631C">
        <w:rPr>
          <w:b/>
          <w:bCs/>
          <w:lang w:val="fr-CA"/>
        </w:rPr>
        <w:t xml:space="preserve"> 16</w:t>
      </w:r>
      <w:r w:rsidRPr="00CB7401">
        <w:rPr>
          <w:b/>
          <w:bCs/>
          <w:lang w:val="fr-CA"/>
        </w:rPr>
        <w:t xml:space="preserve"> octobre</w:t>
      </w:r>
      <w:r w:rsidR="00B4631C" w:rsidRPr="00B4631C">
        <w:rPr>
          <w:b/>
          <w:bCs/>
          <w:lang w:val="fr-CA"/>
        </w:rPr>
        <w:t>, 2022</w:t>
      </w:r>
    </w:p>
    <w:bookmarkEnd w:id="0"/>
    <w:p w14:paraId="6AF72880" w14:textId="77777777" w:rsidR="00104A26" w:rsidRPr="00104A26" w:rsidRDefault="00104A26" w:rsidP="00104A26">
      <w:pPr>
        <w:rPr>
          <w:lang w:val="fr-CA"/>
        </w:rPr>
      </w:pPr>
      <w:r w:rsidRPr="00104A26">
        <w:rPr>
          <w:lang w:val="fr-CA"/>
        </w:rPr>
        <w:t>Le Conseil canadien pour les réfugiés (CCR) lance un appel à candidatures pour la première édition du prix Francisco Rico-Martinez pour l'accès à la justice. Le prix a été créé pour honorer et poursuivre le leadership de Francisco pendant ses trois décennies d'engagement au sein du CCR. Il sera décerné sur une base annuelle pour soutenir un projet en accord avec les engagements fondamentaux de Francisco.</w:t>
      </w:r>
    </w:p>
    <w:p w14:paraId="26D9B954" w14:textId="77777777" w:rsidR="00104A26" w:rsidRPr="00104A26" w:rsidRDefault="00104A26" w:rsidP="00104A26">
      <w:pPr>
        <w:pStyle w:val="Heading4"/>
        <w:rPr>
          <w:lang w:val="fr-CA"/>
        </w:rPr>
      </w:pPr>
      <w:r w:rsidRPr="00104A26">
        <w:rPr>
          <w:lang w:val="fr-CA"/>
        </w:rPr>
        <w:t>Demandeurs</w:t>
      </w:r>
    </w:p>
    <w:p w14:paraId="09A784B1" w14:textId="77777777" w:rsidR="00104A26" w:rsidRPr="00104A26" w:rsidRDefault="00104A26" w:rsidP="00104A26">
      <w:pPr>
        <w:rPr>
          <w:lang w:val="fr-CA"/>
        </w:rPr>
      </w:pPr>
      <w:r w:rsidRPr="00104A26">
        <w:rPr>
          <w:lang w:val="fr-CA"/>
        </w:rPr>
        <w:t>Les demandes peuvent être soumises par un individu, un groupe d'individus ou un organisme au Canada.</w:t>
      </w:r>
    </w:p>
    <w:p w14:paraId="7A9A1E1D" w14:textId="77777777" w:rsidR="00104A26" w:rsidRPr="00104A26" w:rsidRDefault="00104A26" w:rsidP="00104A26">
      <w:pPr>
        <w:rPr>
          <w:lang w:val="fr-CA"/>
        </w:rPr>
      </w:pPr>
      <w:r w:rsidRPr="00104A26">
        <w:rPr>
          <w:lang w:val="fr-CA"/>
        </w:rPr>
        <w:t>Les demandes doivent être :</w:t>
      </w:r>
    </w:p>
    <w:p w14:paraId="058237FF" w14:textId="77777777" w:rsidR="00104A26" w:rsidRPr="00104A26" w:rsidRDefault="00104A26" w:rsidP="00104A26">
      <w:pPr>
        <w:numPr>
          <w:ilvl w:val="0"/>
          <w:numId w:val="8"/>
        </w:numPr>
        <w:tabs>
          <w:tab w:val="num" w:pos="360"/>
        </w:tabs>
        <w:rPr>
          <w:lang w:val="fr-CA"/>
        </w:rPr>
      </w:pPr>
      <w:r w:rsidRPr="00104A26">
        <w:rPr>
          <w:lang w:val="fr-CA"/>
        </w:rPr>
        <w:t>Soit soumises par un organisme membre du CCR</w:t>
      </w:r>
    </w:p>
    <w:p w14:paraId="6FAAF60B" w14:textId="77777777" w:rsidR="00104A26" w:rsidRPr="00104A26" w:rsidRDefault="00104A26" w:rsidP="00104A26">
      <w:pPr>
        <w:numPr>
          <w:ilvl w:val="0"/>
          <w:numId w:val="8"/>
        </w:numPr>
        <w:tabs>
          <w:tab w:val="num" w:pos="360"/>
        </w:tabs>
        <w:rPr>
          <w:lang w:val="fr-CA"/>
        </w:rPr>
      </w:pPr>
      <w:r w:rsidRPr="00104A26">
        <w:rPr>
          <w:lang w:val="fr-CA"/>
        </w:rPr>
        <w:t>Soit appuyées par un organisme membre du CCR</w:t>
      </w:r>
    </w:p>
    <w:p w14:paraId="0CADFDFC" w14:textId="77777777" w:rsidR="00104A26" w:rsidRPr="00104A26" w:rsidRDefault="00104A26" w:rsidP="00104A26">
      <w:pPr>
        <w:pStyle w:val="Heading4"/>
        <w:rPr>
          <w:lang w:val="fr-CA"/>
        </w:rPr>
      </w:pPr>
      <w:r w:rsidRPr="00104A26">
        <w:rPr>
          <w:lang w:val="fr-CA"/>
        </w:rPr>
        <w:t>Projets admissibles</w:t>
      </w:r>
    </w:p>
    <w:p w14:paraId="09F554F0" w14:textId="77777777" w:rsidR="00104A26" w:rsidRPr="00104A26" w:rsidRDefault="00104A26" w:rsidP="00104A26">
      <w:pPr>
        <w:rPr>
          <w:lang w:val="fr-CA"/>
        </w:rPr>
      </w:pPr>
      <w:r w:rsidRPr="00104A26">
        <w:rPr>
          <w:lang w:val="fr-CA"/>
        </w:rPr>
        <w:t>Les demandes peuvent proposer des projets destinés à faire progresser l'accès à la justice dans un domaine relevant du mandat du CCR dans l'un ou les deux domaines suivants:</w:t>
      </w:r>
    </w:p>
    <w:p w14:paraId="23C82AFE" w14:textId="77777777" w:rsidR="00104A26" w:rsidRPr="00104A26" w:rsidRDefault="00104A26" w:rsidP="00104A26">
      <w:pPr>
        <w:numPr>
          <w:ilvl w:val="0"/>
          <w:numId w:val="8"/>
        </w:numPr>
        <w:tabs>
          <w:tab w:val="num" w:pos="360"/>
        </w:tabs>
        <w:rPr>
          <w:lang w:val="fr-CA"/>
        </w:rPr>
      </w:pPr>
      <w:bookmarkStart w:id="1" w:name="_Hlk108165476"/>
      <w:r w:rsidRPr="00104A26">
        <w:rPr>
          <w:lang w:val="fr-CA"/>
        </w:rPr>
        <w:t xml:space="preserve">Renforcement des capacités </w:t>
      </w:r>
    </w:p>
    <w:p w14:paraId="512627C4" w14:textId="77777777" w:rsidR="00104A26" w:rsidRPr="00104A26" w:rsidRDefault="00104A26" w:rsidP="00104A26">
      <w:pPr>
        <w:numPr>
          <w:ilvl w:val="0"/>
          <w:numId w:val="8"/>
        </w:numPr>
        <w:tabs>
          <w:tab w:val="num" w:pos="360"/>
        </w:tabs>
        <w:rPr>
          <w:lang w:val="fr-CA"/>
        </w:rPr>
      </w:pPr>
      <w:r w:rsidRPr="00104A26">
        <w:rPr>
          <w:lang w:val="fr-CA"/>
        </w:rPr>
        <w:t>Plaidoyer</w:t>
      </w:r>
    </w:p>
    <w:bookmarkEnd w:id="1"/>
    <w:p w14:paraId="3FD06DB5" w14:textId="77777777" w:rsidR="00104A26" w:rsidRPr="00104A26" w:rsidRDefault="00104A26" w:rsidP="00104A26">
      <w:pPr>
        <w:rPr>
          <w:lang w:val="fr-CA"/>
        </w:rPr>
      </w:pPr>
      <w:r w:rsidRPr="00104A26">
        <w:rPr>
          <w:lang w:val="fr-CA"/>
        </w:rPr>
        <w:t>Voici quelques domaines plus spécifiques à considérer en fonction des engagements de Francisco :</w:t>
      </w:r>
    </w:p>
    <w:p w14:paraId="3A0D9AFC" w14:textId="77777777" w:rsidR="00104A26" w:rsidRPr="00104A26" w:rsidRDefault="00104A26" w:rsidP="00104A26">
      <w:pPr>
        <w:numPr>
          <w:ilvl w:val="0"/>
          <w:numId w:val="8"/>
        </w:numPr>
        <w:tabs>
          <w:tab w:val="num" w:pos="360"/>
        </w:tabs>
        <w:rPr>
          <w:lang w:val="fr-CA"/>
        </w:rPr>
      </w:pPr>
      <w:r w:rsidRPr="00104A26">
        <w:rPr>
          <w:lang w:val="fr-CA"/>
        </w:rPr>
        <w:t>Développer le leadership des personnes ayant une expérience vécue de réfugié</w:t>
      </w:r>
    </w:p>
    <w:p w14:paraId="36FF9468" w14:textId="77777777" w:rsidR="00104A26" w:rsidRPr="00104A26" w:rsidRDefault="00104A26" w:rsidP="00104A26">
      <w:pPr>
        <w:numPr>
          <w:ilvl w:val="0"/>
          <w:numId w:val="8"/>
        </w:numPr>
        <w:tabs>
          <w:tab w:val="num" w:pos="360"/>
        </w:tabs>
        <w:rPr>
          <w:lang w:val="fr-CA"/>
        </w:rPr>
      </w:pPr>
      <w:r w:rsidRPr="00104A26">
        <w:rPr>
          <w:lang w:val="fr-CA"/>
        </w:rPr>
        <w:lastRenderedPageBreak/>
        <w:t>Soutenir le leadership des jeunes</w:t>
      </w:r>
    </w:p>
    <w:p w14:paraId="05ED31FA" w14:textId="77777777" w:rsidR="00104A26" w:rsidRPr="00104A26" w:rsidRDefault="00104A26" w:rsidP="00104A26">
      <w:pPr>
        <w:numPr>
          <w:ilvl w:val="0"/>
          <w:numId w:val="8"/>
        </w:numPr>
        <w:tabs>
          <w:tab w:val="num" w:pos="360"/>
        </w:tabs>
        <w:rPr>
          <w:lang w:val="fr-CA"/>
        </w:rPr>
      </w:pPr>
      <w:r w:rsidRPr="00104A26">
        <w:rPr>
          <w:lang w:val="fr-CA"/>
        </w:rPr>
        <w:t>Développer une compréhension politique de la manière d'effectuer des changements</w:t>
      </w:r>
    </w:p>
    <w:p w14:paraId="77A2EF47" w14:textId="77777777" w:rsidR="00104A26" w:rsidRPr="00104A26" w:rsidRDefault="00104A26" w:rsidP="00104A26">
      <w:pPr>
        <w:numPr>
          <w:ilvl w:val="0"/>
          <w:numId w:val="8"/>
        </w:numPr>
        <w:tabs>
          <w:tab w:val="num" w:pos="360"/>
        </w:tabs>
        <w:rPr>
          <w:lang w:val="fr-CA"/>
        </w:rPr>
      </w:pPr>
      <w:r w:rsidRPr="00104A26">
        <w:rPr>
          <w:lang w:val="fr-CA"/>
        </w:rPr>
        <w:t>Plaidoyer pour les droits des réfugiés et des personnes déplacées de force</w:t>
      </w:r>
    </w:p>
    <w:p w14:paraId="40C25E1F" w14:textId="77777777" w:rsidR="00104A26" w:rsidRPr="00104A26" w:rsidRDefault="00104A26" w:rsidP="00104A26">
      <w:pPr>
        <w:numPr>
          <w:ilvl w:val="0"/>
          <w:numId w:val="8"/>
        </w:numPr>
        <w:tabs>
          <w:tab w:val="num" w:pos="360"/>
        </w:tabs>
        <w:rPr>
          <w:lang w:val="fr-CA"/>
        </w:rPr>
      </w:pPr>
      <w:r w:rsidRPr="00104A26">
        <w:rPr>
          <w:lang w:val="fr-CA"/>
        </w:rPr>
        <w:t>Plaidoyer pour l'accès à l'éducation pour tous</w:t>
      </w:r>
    </w:p>
    <w:p w14:paraId="0050CA43" w14:textId="7C5082C8" w:rsidR="00104A26" w:rsidRPr="00104A26" w:rsidRDefault="00104A26" w:rsidP="00104A26">
      <w:pPr>
        <w:numPr>
          <w:ilvl w:val="0"/>
          <w:numId w:val="8"/>
        </w:numPr>
        <w:tabs>
          <w:tab w:val="num" w:pos="360"/>
        </w:tabs>
        <w:rPr>
          <w:lang w:val="fr-CA"/>
        </w:rPr>
      </w:pPr>
      <w:r w:rsidRPr="00104A26">
        <w:rPr>
          <w:lang w:val="fr-CA"/>
        </w:rPr>
        <w:t>Plaidoyer pour l'accès au statut</w:t>
      </w:r>
    </w:p>
    <w:p w14:paraId="366C2D4E" w14:textId="77777777" w:rsidR="00104A26" w:rsidRPr="00104A26" w:rsidRDefault="00104A26" w:rsidP="00596939">
      <w:pPr>
        <w:pStyle w:val="Heading4"/>
        <w:rPr>
          <w:lang w:val="fr-CA"/>
        </w:rPr>
      </w:pPr>
      <w:r w:rsidRPr="00104A26">
        <w:rPr>
          <w:lang w:val="fr-CA"/>
        </w:rPr>
        <w:t>Prix</w:t>
      </w:r>
    </w:p>
    <w:p w14:paraId="6F12CF51" w14:textId="77777777" w:rsidR="00104A26" w:rsidRPr="00104A26" w:rsidRDefault="00104A26" w:rsidP="00104A26">
      <w:pPr>
        <w:rPr>
          <w:lang w:val="fr-CA"/>
        </w:rPr>
      </w:pPr>
      <w:r w:rsidRPr="00104A26">
        <w:rPr>
          <w:lang w:val="fr-CA"/>
        </w:rPr>
        <w:t xml:space="preserve">On peut demander jusqu'à un maximum de 10 000 $. Normalement, une bourse sera attribuée chaque année. Le nom du lauréat sera annoncé lors de la </w:t>
      </w:r>
      <w:hyperlink r:id="rId11" w:history="1">
        <w:r w:rsidRPr="00104A26">
          <w:rPr>
            <w:rStyle w:val="Hyperlink"/>
            <w:lang w:val="fr-CA"/>
          </w:rPr>
          <w:t>consultation d'automne du CCR</w:t>
        </w:r>
      </w:hyperlink>
      <w:r w:rsidRPr="00104A26">
        <w:rPr>
          <w:lang w:val="fr-CA"/>
        </w:rPr>
        <w:t>.</w:t>
      </w:r>
    </w:p>
    <w:p w14:paraId="3FA857AD" w14:textId="77777777" w:rsidR="00104A26" w:rsidRDefault="00104A26" w:rsidP="00104A26">
      <w:pPr>
        <w:rPr>
          <w:lang w:val="fr-CA"/>
        </w:rPr>
      </w:pPr>
      <w:r w:rsidRPr="00104A26">
        <w:rPr>
          <w:lang w:val="fr-CA"/>
        </w:rPr>
        <w:t>Le projet devra être mené à bien à l’intérieur d’une année. Les exigences en matière de rapports, qui ne seront pas très étendues, comprendront des rapports financiers et un rapport à présenter au CCR lors de la consultation d'automne 2023.</w:t>
      </w:r>
    </w:p>
    <w:p w14:paraId="6088592C" w14:textId="77777777" w:rsidR="00596939" w:rsidRDefault="00596939" w:rsidP="00104A26">
      <w:pPr>
        <w:rPr>
          <w:lang w:val="fr-CA"/>
        </w:rPr>
      </w:pPr>
    </w:p>
    <w:p w14:paraId="50CB7AB9" w14:textId="77777777" w:rsidR="00CA7602" w:rsidRDefault="00CA7602" w:rsidP="00104A26">
      <w:pPr>
        <w:rPr>
          <w:lang w:val="fr-CA"/>
        </w:rPr>
      </w:pPr>
    </w:p>
    <w:p w14:paraId="2DEE6979" w14:textId="77777777" w:rsidR="00CA7602" w:rsidRDefault="00CA7602" w:rsidP="00104A26">
      <w:pPr>
        <w:rPr>
          <w:lang w:val="fr-CA"/>
        </w:rPr>
      </w:pPr>
    </w:p>
    <w:p w14:paraId="319FA8FD" w14:textId="77777777" w:rsidR="00596939" w:rsidRDefault="00596939" w:rsidP="00104A26">
      <w:pPr>
        <w:rPr>
          <w:lang w:val="fr-CA"/>
        </w:rPr>
      </w:pPr>
    </w:p>
    <w:p w14:paraId="2EB3A72E" w14:textId="3D44A995" w:rsidR="00596939" w:rsidRPr="00104A26" w:rsidRDefault="00596939" w:rsidP="00104A26">
      <w:pPr>
        <w:rPr>
          <w:lang w:val="fr-CA"/>
        </w:rPr>
      </w:pPr>
      <w:r>
        <w:rPr>
          <w:lang w:val="fr-CA"/>
        </w:rPr>
        <w:t>Le formulaire de demande se trouve à la prochaine page.</w:t>
      </w:r>
    </w:p>
    <w:p w14:paraId="38386E6D" w14:textId="77777777" w:rsidR="00104A26" w:rsidRPr="00104A26" w:rsidRDefault="00104A26" w:rsidP="00104A26">
      <w:pPr>
        <w:rPr>
          <w:b/>
          <w:bCs/>
          <w:lang w:val="fr-CA"/>
        </w:rPr>
      </w:pPr>
      <w:r w:rsidRPr="00104A26">
        <w:rPr>
          <w:b/>
          <w:bCs/>
          <w:lang w:val="fr-CA"/>
        </w:rPr>
        <w:br w:type="page"/>
      </w:r>
    </w:p>
    <w:p w14:paraId="67F1189F" w14:textId="77777777" w:rsidR="00104A26" w:rsidRPr="00104A26" w:rsidRDefault="00104A26" w:rsidP="00C77794">
      <w:pPr>
        <w:pStyle w:val="Heading2"/>
        <w:rPr>
          <w:lang w:val="fr-CA"/>
        </w:rPr>
      </w:pPr>
      <w:r w:rsidRPr="00104A26">
        <w:rPr>
          <w:lang w:val="fr-CA"/>
        </w:rPr>
        <w:lastRenderedPageBreak/>
        <w:t xml:space="preserve">Prix Francisco Rico-Martinez pour l'Accès à la justice </w:t>
      </w:r>
      <w:r w:rsidRPr="00104A26">
        <w:rPr>
          <w:lang w:val="fr-CA"/>
        </w:rPr>
        <w:br/>
        <w:t>Formulaire de demande</w:t>
      </w:r>
    </w:p>
    <w:p w14:paraId="274A817A" w14:textId="03675C9E" w:rsidR="00104A26" w:rsidRPr="00104A26" w:rsidRDefault="00104A26" w:rsidP="00104A26">
      <w:pPr>
        <w:rPr>
          <w:lang w:val="fr-CA"/>
        </w:rPr>
      </w:pPr>
      <w:r w:rsidRPr="00104A26">
        <w:rPr>
          <w:lang w:val="fr-CA"/>
        </w:rPr>
        <w:t xml:space="preserve">Pour soumettre une demande, veuillez répondre aux questions ci-dessous, en 2 pages maximum, et soumettre le document, accompagné d'un budget simple, à </w:t>
      </w:r>
      <w:hyperlink r:id="rId12" w:history="1">
        <w:r w:rsidR="00CC03A2" w:rsidRPr="00221351">
          <w:rPr>
            <w:rStyle w:val="Hyperlink"/>
            <w:lang w:val="fr-CA"/>
          </w:rPr>
          <w:t>francisco@ccrweb.ca</w:t>
        </w:r>
      </w:hyperlink>
      <w:r w:rsidR="00CC03A2">
        <w:rPr>
          <w:lang w:val="fr-CA"/>
        </w:rPr>
        <w:t xml:space="preserve"> </w:t>
      </w:r>
      <w:r w:rsidRPr="00104A26">
        <w:rPr>
          <w:lang w:val="fr-CA"/>
        </w:rPr>
        <w:t>au plus tard le dimanche 16 octobre 2022.</w:t>
      </w:r>
    </w:p>
    <w:p w14:paraId="7055E681" w14:textId="77777777" w:rsidR="00104A26" w:rsidRPr="00104A26" w:rsidRDefault="00104A26" w:rsidP="00104A26">
      <w:pPr>
        <w:rPr>
          <w:b/>
          <w:bCs/>
          <w:lang w:val="fr-CA"/>
        </w:rPr>
      </w:pPr>
      <w:r w:rsidRPr="00104A26">
        <w:rPr>
          <w:b/>
          <w:bCs/>
          <w:lang w:val="fr-CA"/>
        </w:rPr>
        <w:t>Nom du projet:</w:t>
      </w:r>
    </w:p>
    <w:p w14:paraId="2A78E41E" w14:textId="77777777" w:rsidR="00104A26" w:rsidRPr="00104A26" w:rsidRDefault="00104A26" w:rsidP="00104A26">
      <w:pPr>
        <w:rPr>
          <w:b/>
          <w:bCs/>
          <w:lang w:val="fr-CA"/>
        </w:rPr>
      </w:pPr>
      <w:r w:rsidRPr="00104A26">
        <w:rPr>
          <w:b/>
          <w:bCs/>
          <w:lang w:val="fr-CA"/>
        </w:rPr>
        <w:t xml:space="preserve">Soumis par: </w:t>
      </w:r>
    </w:p>
    <w:p w14:paraId="7AD4131C" w14:textId="77777777" w:rsidR="00104A26" w:rsidRPr="00104A26" w:rsidRDefault="00104A26" w:rsidP="00104A26">
      <w:pPr>
        <w:rPr>
          <w:b/>
          <w:bCs/>
          <w:lang w:val="fr-CA"/>
        </w:rPr>
      </w:pPr>
      <w:r w:rsidRPr="00104A26">
        <w:rPr>
          <w:b/>
          <w:bCs/>
          <w:lang w:val="fr-CA"/>
        </w:rPr>
        <w:t xml:space="preserve">Nom et courriel contact: </w:t>
      </w:r>
    </w:p>
    <w:p w14:paraId="34EE0C90" w14:textId="77777777" w:rsidR="00104A26" w:rsidRPr="00104A26" w:rsidRDefault="00104A26" w:rsidP="00104A26">
      <w:pPr>
        <w:rPr>
          <w:b/>
          <w:bCs/>
          <w:lang w:val="fr-CA"/>
        </w:rPr>
      </w:pPr>
      <w:r w:rsidRPr="00104A26">
        <w:rPr>
          <w:lang w:val="fr-CA"/>
        </w:rPr>
        <w:t>Si le projet n’est pas soumis par un organisme membre du CCR,</w:t>
      </w:r>
      <w:r w:rsidRPr="00104A26">
        <w:rPr>
          <w:b/>
          <w:bCs/>
          <w:lang w:val="fr-CA"/>
        </w:rPr>
        <w:t xml:space="preserve"> le nom d’un organisme membre qui appuie le projet (+ nom et courriel de la personne à contacter):</w:t>
      </w:r>
    </w:p>
    <w:p w14:paraId="2B64BFAA" w14:textId="77777777" w:rsidR="00104A26" w:rsidRPr="00104A26" w:rsidRDefault="00104A26" w:rsidP="00104A26">
      <w:pPr>
        <w:rPr>
          <w:b/>
          <w:bCs/>
          <w:lang w:val="fr-CA"/>
        </w:rPr>
      </w:pPr>
      <w:r w:rsidRPr="00104A26">
        <w:rPr>
          <w:b/>
          <w:bCs/>
          <w:lang w:val="fr-CA"/>
        </w:rPr>
        <w:t xml:space="preserve">Le projet avance </w:t>
      </w:r>
      <w:r w:rsidRPr="00104A26">
        <w:rPr>
          <w:lang w:val="fr-CA"/>
        </w:rPr>
        <w:t>(choisissez l'un ou l'autre ou les deux):</w:t>
      </w:r>
    </w:p>
    <w:p w14:paraId="53199DF2" w14:textId="77777777" w:rsidR="00104A26" w:rsidRPr="00104A26" w:rsidRDefault="00104A26" w:rsidP="00104A26">
      <w:pPr>
        <w:numPr>
          <w:ilvl w:val="0"/>
          <w:numId w:val="45"/>
        </w:numPr>
        <w:rPr>
          <w:lang w:val="fr-CA"/>
        </w:rPr>
      </w:pPr>
      <w:r w:rsidRPr="00104A26">
        <w:rPr>
          <w:lang w:val="fr-CA"/>
        </w:rPr>
        <w:t xml:space="preserve">Renforcement des capacités </w:t>
      </w:r>
    </w:p>
    <w:p w14:paraId="18CD27CE" w14:textId="77777777" w:rsidR="00104A26" w:rsidRPr="00104A26" w:rsidRDefault="00104A26" w:rsidP="00104A26">
      <w:pPr>
        <w:numPr>
          <w:ilvl w:val="0"/>
          <w:numId w:val="45"/>
        </w:numPr>
        <w:rPr>
          <w:lang w:val="fr-CA"/>
        </w:rPr>
      </w:pPr>
      <w:r w:rsidRPr="00104A26">
        <w:rPr>
          <w:lang w:val="fr-CA"/>
        </w:rPr>
        <w:t>Plaidoyer</w:t>
      </w:r>
    </w:p>
    <w:p w14:paraId="117CC9FA" w14:textId="48B9335C" w:rsidR="00104A26" w:rsidRPr="00104A26" w:rsidRDefault="00104A26" w:rsidP="00104A26">
      <w:pPr>
        <w:rPr>
          <w:b/>
          <w:bCs/>
          <w:lang w:val="fr-CA"/>
        </w:rPr>
      </w:pPr>
      <w:r w:rsidRPr="00104A26">
        <w:rPr>
          <w:b/>
          <w:bCs/>
          <w:lang w:val="fr-CA"/>
        </w:rPr>
        <w:t xml:space="preserve">Quel montant demandez-vous au prix Francisco Rico-Martinez pour l'Accès à la justice? </w:t>
      </w:r>
      <w:r w:rsidRPr="00104A26">
        <w:rPr>
          <w:lang w:val="fr-CA"/>
        </w:rPr>
        <w:t>(</w:t>
      </w:r>
      <w:r w:rsidR="00DB1640" w:rsidRPr="00104A26">
        <w:rPr>
          <w:lang w:val="fr-CA"/>
        </w:rPr>
        <w:t>Maximum</w:t>
      </w:r>
      <w:r w:rsidRPr="00104A26">
        <w:rPr>
          <w:lang w:val="fr-CA"/>
        </w:rPr>
        <w:t xml:space="preserve"> 10 000$)</w:t>
      </w:r>
    </w:p>
    <w:p w14:paraId="7B5D41E0" w14:textId="77777777" w:rsidR="00104A26" w:rsidRPr="00104A26" w:rsidRDefault="00104A26" w:rsidP="00104A26">
      <w:pPr>
        <w:rPr>
          <w:b/>
          <w:bCs/>
          <w:lang w:val="fr-CA"/>
        </w:rPr>
      </w:pPr>
    </w:p>
    <w:p w14:paraId="43B52835" w14:textId="77777777" w:rsidR="00104A26" w:rsidRPr="00104A26" w:rsidRDefault="00104A26" w:rsidP="00104A26">
      <w:pPr>
        <w:rPr>
          <w:b/>
          <w:bCs/>
          <w:lang w:val="fr-CA"/>
        </w:rPr>
      </w:pPr>
      <w:r w:rsidRPr="00104A26">
        <w:rPr>
          <w:b/>
          <w:bCs/>
          <w:lang w:val="fr-CA"/>
        </w:rPr>
        <w:t>Quels sont les objectifs de votre projet?</w:t>
      </w:r>
    </w:p>
    <w:p w14:paraId="4989FA1D" w14:textId="77777777" w:rsidR="00104A26" w:rsidRPr="00104A26" w:rsidRDefault="00104A26" w:rsidP="00104A26">
      <w:pPr>
        <w:rPr>
          <w:b/>
          <w:bCs/>
          <w:lang w:val="fr-CA"/>
        </w:rPr>
      </w:pPr>
    </w:p>
    <w:p w14:paraId="4D4CF709" w14:textId="77777777" w:rsidR="00104A26" w:rsidRPr="00104A26" w:rsidRDefault="00104A26" w:rsidP="00104A26">
      <w:pPr>
        <w:rPr>
          <w:b/>
          <w:bCs/>
          <w:lang w:val="fr-CA"/>
        </w:rPr>
      </w:pPr>
      <w:r w:rsidRPr="00104A26">
        <w:rPr>
          <w:b/>
          <w:bCs/>
          <w:lang w:val="fr-CA"/>
        </w:rPr>
        <w:t>Décrivez votre projet</w:t>
      </w:r>
    </w:p>
    <w:p w14:paraId="1CADFF92" w14:textId="77777777" w:rsidR="00104A26" w:rsidRPr="00104A26" w:rsidRDefault="00104A26" w:rsidP="00104A26">
      <w:pPr>
        <w:rPr>
          <w:b/>
          <w:bCs/>
          <w:lang w:val="fr-CA"/>
        </w:rPr>
      </w:pPr>
    </w:p>
    <w:p w14:paraId="5A323BB6" w14:textId="77777777" w:rsidR="00104A26" w:rsidRPr="00104A26" w:rsidRDefault="00104A26" w:rsidP="00104A26">
      <w:pPr>
        <w:rPr>
          <w:b/>
          <w:bCs/>
          <w:lang w:val="fr-CA"/>
        </w:rPr>
      </w:pPr>
      <w:r w:rsidRPr="00104A26">
        <w:rPr>
          <w:b/>
          <w:bCs/>
          <w:lang w:val="fr-CA"/>
        </w:rPr>
        <w:t>Comment votre projet répond-il aux critères du prix?</w:t>
      </w:r>
    </w:p>
    <w:p w14:paraId="54298D62" w14:textId="77777777" w:rsidR="00104A26" w:rsidRPr="00104A26" w:rsidRDefault="00104A26" w:rsidP="00104A26">
      <w:pPr>
        <w:rPr>
          <w:b/>
          <w:bCs/>
          <w:lang w:val="fr-CA"/>
        </w:rPr>
      </w:pPr>
    </w:p>
    <w:p w14:paraId="6134DCF7" w14:textId="2CF862EF" w:rsidR="007F77C5" w:rsidRPr="00CB7401" w:rsidRDefault="00104A26" w:rsidP="00F74514">
      <w:pPr>
        <w:rPr>
          <w:b/>
          <w:bCs/>
          <w:lang w:val="fr-CA"/>
        </w:rPr>
      </w:pPr>
      <w:r w:rsidRPr="00104A26">
        <w:rPr>
          <w:b/>
          <w:bCs/>
          <w:lang w:val="fr-CA"/>
        </w:rPr>
        <w:t>Quels sont les impacts prévus?</w:t>
      </w:r>
    </w:p>
    <w:sectPr w:rsidR="007F77C5" w:rsidRPr="00CB7401" w:rsidSect="003E6C04">
      <w:headerReference w:type="default" r:id="rId13"/>
      <w:footerReference w:type="even" r:id="rId14"/>
      <w:footerReference w:type="default" r:id="rId15"/>
      <w:headerReference w:type="first" r:id="rId16"/>
      <w:pgSz w:w="12240" w:h="15840"/>
      <w:pgMar w:top="2016" w:right="1440" w:bottom="1440" w:left="1440" w:header="720" w:footer="79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38B42" w14:textId="77777777" w:rsidR="00E258FB" w:rsidRDefault="00E258FB" w:rsidP="005626EA">
      <w:r>
        <w:separator/>
      </w:r>
    </w:p>
    <w:p w14:paraId="15624CEE" w14:textId="77777777" w:rsidR="00E258FB" w:rsidRDefault="00E258FB" w:rsidP="005626EA"/>
    <w:p w14:paraId="772DF3CA" w14:textId="77777777" w:rsidR="00E258FB" w:rsidRDefault="00E258FB"/>
  </w:endnote>
  <w:endnote w:type="continuationSeparator" w:id="0">
    <w:p w14:paraId="31F60F47" w14:textId="77777777" w:rsidR="00E258FB" w:rsidRDefault="00E258FB" w:rsidP="005626EA">
      <w:r>
        <w:continuationSeparator/>
      </w:r>
    </w:p>
    <w:p w14:paraId="47B4ECA9" w14:textId="77777777" w:rsidR="00E258FB" w:rsidRDefault="00E258FB" w:rsidP="005626EA"/>
    <w:p w14:paraId="02E7EF62" w14:textId="77777777" w:rsidR="00E258FB" w:rsidRDefault="00E258FB"/>
  </w:endnote>
  <w:endnote w:type="continuationNotice" w:id="1">
    <w:p w14:paraId="576DE405" w14:textId="77777777" w:rsidR="00E258FB" w:rsidRDefault="00E258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BB291DF7-09F4-254C-A497-CCB0B6752944}"/>
  </w:font>
  <w:font w:name="Times New Roman">
    <w:panose1 w:val="02020603050405020304"/>
    <w:charset w:val="00"/>
    <w:family w:val="roman"/>
    <w:pitch w:val="variable"/>
    <w:sig w:usb0="E0002EFF" w:usb1="C000785B" w:usb2="00000009" w:usb3="00000000" w:csb0="000001FF" w:csb1="00000000"/>
    <w:embedRegular r:id="rId2" w:fontKey="{C9B61C45-EA87-E442-8916-5140309446C9}"/>
    <w:embedItalic r:id="rId3" w:fontKey="{04D7DF14-DFBF-A243-B769-ADBDD85C354C}"/>
  </w:font>
  <w:font w:name="Söhne">
    <w:altName w:val="Calibri"/>
    <w:panose1 w:val="020B0603030202060203"/>
    <w:charset w:val="4D"/>
    <w:family w:val="swiss"/>
    <w:notTrueType/>
    <w:pitch w:val="variable"/>
    <w:sig w:usb0="00000007" w:usb1="10000001" w:usb2="00000000" w:usb3="00000000" w:csb0="00000193" w:csb1="00000000"/>
  </w:font>
  <w:font w:name="Courier New">
    <w:panose1 w:val="02070309020205020404"/>
    <w:charset w:val="00"/>
    <w:family w:val="modern"/>
    <w:pitch w:val="fixed"/>
    <w:sig w:usb0="E0002EFF" w:usb1="C0007843" w:usb2="00000009" w:usb3="00000000" w:csb0="000001FF" w:csb1="00000000"/>
    <w:embedRegular r:id="rId4" w:fontKey="{201D8201-8AAE-8743-BFCA-CCC7B14B514D}"/>
  </w:font>
  <w:font w:name="Wingdings">
    <w:panose1 w:val="05000000000000000000"/>
    <w:charset w:val="4D"/>
    <w:family w:val="decorative"/>
    <w:pitch w:val="variable"/>
    <w:sig w:usb0="00000003" w:usb1="00000000" w:usb2="00000000" w:usb3="00000000" w:csb0="80000001" w:csb1="00000000"/>
    <w:embedRegular r:id="rId5" w:fontKey="{F0077352-3FF2-B748-AE6E-F12C8DD523E0}"/>
  </w:font>
  <w:font w:name="Calibri">
    <w:panose1 w:val="020F0502020204030204"/>
    <w:charset w:val="00"/>
    <w:family w:val="swiss"/>
    <w:pitch w:val="variable"/>
    <w:sig w:usb0="E4002EFF" w:usb1="C000247B" w:usb2="00000009" w:usb3="00000000" w:csb0="000001FF" w:csb1="00000000"/>
    <w:embedRegular r:id="rId6" w:fontKey="{EED90DF7-CF40-EF42-AF17-D7947EFFA252}"/>
  </w:font>
  <w:font w:name="Söhne Leicht">
    <w:panose1 w:val="020B0303030202060203"/>
    <w:charset w:val="4D"/>
    <w:family w:val="swiss"/>
    <w:notTrueType/>
    <w:pitch w:val="variable"/>
    <w:sig w:usb0="00000007" w:usb1="10000001" w:usb2="00000000" w:usb3="00000000" w:csb0="00000193" w:csb1="00000000"/>
  </w:font>
  <w:font w:name="Söhne Kräftig">
    <w:panose1 w:val="020B0603030202060203"/>
    <w:charset w:val="4D"/>
    <w:family w:val="swiss"/>
    <w:notTrueType/>
    <w:pitch w:val="variable"/>
    <w:sig w:usb0="00000007" w:usb1="10000001" w:usb2="00000000" w:usb3="00000000" w:csb0="00000193" w:csb1="00000000"/>
  </w:font>
  <w:font w:name="SÖHNE LEICHT KURSIV">
    <w:panose1 w:val="020B03030302020D0203"/>
    <w:charset w:val="4D"/>
    <w:family w:val="swiss"/>
    <w:notTrueType/>
    <w:pitch w:val="variable"/>
    <w:sig w:usb0="00000007" w:usb1="10000001" w:usb2="00000000" w:usb3="00000000" w:csb0="00000193" w:csb1="00000000"/>
  </w:font>
  <w:font w:name="Cambria">
    <w:panose1 w:val="02040503050406030204"/>
    <w:charset w:val="00"/>
    <w:family w:val="roman"/>
    <w:pitch w:val="variable"/>
    <w:sig w:usb0="E00006FF" w:usb1="420024FF" w:usb2="02000000" w:usb3="00000000" w:csb0="0000019F" w:csb1="00000000"/>
    <w:embedRegular r:id="rId7" w:fontKey="{3308185B-94CB-3744-9D6A-735471EC9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0223683"/>
      <w:docPartObj>
        <w:docPartGallery w:val="Page Numbers (Bottom of Page)"/>
        <w:docPartUnique/>
      </w:docPartObj>
    </w:sdtPr>
    <w:sdtEndPr>
      <w:rPr>
        <w:rStyle w:val="PageNumber"/>
      </w:rPr>
    </w:sdtEndPr>
    <w:sdtContent>
      <w:p w14:paraId="5FD77D4D" w14:textId="77777777" w:rsidR="007F0565" w:rsidRDefault="007F0565" w:rsidP="00AC7D48">
        <w:pPr>
          <w:pStyle w:val="Footer"/>
          <w:framePr w:wrap="none"/>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EEEADB" w14:textId="77777777" w:rsidR="007F0565" w:rsidRDefault="007F0565" w:rsidP="00AC7D48">
    <w:pPr>
      <w:pStyle w:val="Footer"/>
      <w:framePr w:wrap="no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9684264"/>
      <w:docPartObj>
        <w:docPartGallery w:val="Page Numbers (Bottom of Page)"/>
        <w:docPartUnique/>
      </w:docPartObj>
    </w:sdtPr>
    <w:sdtEndPr>
      <w:rPr>
        <w:rStyle w:val="PageNumber"/>
      </w:rPr>
    </w:sdtEndPr>
    <w:sdtContent>
      <w:p w14:paraId="2204CA58" w14:textId="77777777" w:rsidR="007F0565" w:rsidRDefault="007F0565" w:rsidP="00317F82">
        <w:pPr>
          <w:pStyle w:val="Footer"/>
          <w:framePr w:w="10433" w:wrap="none" w:hAnchor="page" w:x="1223" w:y="-329"/>
          <w:tabs>
            <w:tab w:val="clear" w:pos="9360"/>
            <w:tab w:val="left" w:pos="9072"/>
          </w:tabs>
          <w:ind w:right="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CD35CF9" w14:textId="77777777" w:rsidR="007F0565" w:rsidRPr="007F0565" w:rsidRDefault="007F0565" w:rsidP="00317F82">
    <w:pPr>
      <w:pStyle w:val="Footer"/>
      <w:framePr w:w="10433" w:wrap="none" w:hAnchor="page" w:x="1223" w:y="-329"/>
      <w:ind w:right="6"/>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379FA" w14:textId="77777777" w:rsidR="00E258FB" w:rsidRDefault="00E258FB">
      <w:r>
        <w:separator/>
      </w:r>
    </w:p>
  </w:footnote>
  <w:footnote w:type="continuationSeparator" w:id="0">
    <w:p w14:paraId="7515D8D6" w14:textId="77777777" w:rsidR="00E258FB" w:rsidRDefault="00E258FB" w:rsidP="005626EA">
      <w:r>
        <w:continuationSeparator/>
      </w:r>
    </w:p>
    <w:p w14:paraId="622C7EDA" w14:textId="77777777" w:rsidR="00E258FB" w:rsidRDefault="00E258FB" w:rsidP="005626EA"/>
    <w:p w14:paraId="600B6DCD" w14:textId="77777777" w:rsidR="00E258FB" w:rsidRDefault="00E258FB"/>
  </w:footnote>
  <w:footnote w:type="continuationNotice" w:id="1">
    <w:p w14:paraId="1D6F0936" w14:textId="77777777" w:rsidR="00E258FB" w:rsidRDefault="00E258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513C" w14:textId="2D44A8D4" w:rsidR="00A61360" w:rsidRPr="00104A26" w:rsidRDefault="003E6C04" w:rsidP="00317F82">
    <w:pPr>
      <w:pStyle w:val="Header"/>
      <w:spacing w:after="0"/>
      <w:ind w:left="-851" w:right="-846"/>
      <w:rPr>
        <w:lang w:val="fr-CA"/>
      </w:rPr>
    </w:pPr>
    <w:r>
      <w:rPr>
        <w:noProof/>
      </w:rPr>
      <w:drawing>
        <wp:anchor distT="0" distB="0" distL="114300" distR="114300" simplePos="0" relativeHeight="251658242" behindDoc="0" locked="0" layoutInCell="1" allowOverlap="1" wp14:anchorId="188F20E1" wp14:editId="45ED27B0">
          <wp:simplePos x="0" y="0"/>
          <wp:positionH relativeFrom="column">
            <wp:posOffset>4011507</wp:posOffset>
          </wp:positionH>
          <wp:positionV relativeFrom="paragraph">
            <wp:posOffset>-21590</wp:posOffset>
          </wp:positionV>
          <wp:extent cx="2454275" cy="377825"/>
          <wp:effectExtent l="0" t="0" r="0" b="3175"/>
          <wp:wrapThrough wrapText="bothSides">
            <wp:wrapPolygon edited="0">
              <wp:start x="224" y="1452"/>
              <wp:lineTo x="0" y="12343"/>
              <wp:lineTo x="0" y="19603"/>
              <wp:lineTo x="4806" y="21055"/>
              <wp:lineTo x="19672" y="21055"/>
              <wp:lineTo x="21460" y="19603"/>
              <wp:lineTo x="21460" y="3630"/>
              <wp:lineTo x="20231" y="1452"/>
              <wp:lineTo x="224" y="1452"/>
            </wp:wrapPolygon>
          </wp:wrapThrough>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39381" t="4243" b="41494"/>
                  <a:stretch/>
                </pic:blipFill>
                <pic:spPr bwMode="auto">
                  <a:xfrm>
                    <a:off x="0" y="0"/>
                    <a:ext cx="2454275"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A26" w:rsidRPr="00104A26">
      <w:rPr>
        <w:lang w:val="fr-CA"/>
      </w:rPr>
      <w:t xml:space="preserve">Prix </w:t>
    </w:r>
    <w:r w:rsidR="00FA402E" w:rsidRPr="00104A26">
      <w:rPr>
        <w:lang w:val="fr-CA"/>
      </w:rPr>
      <w:t xml:space="preserve">Francisco Rico-Martinez </w:t>
    </w:r>
    <w:r w:rsidR="00104A26" w:rsidRPr="00104A26">
      <w:rPr>
        <w:lang w:val="fr-CA"/>
      </w:rPr>
      <w:t xml:space="preserve">pour l’accès </w:t>
    </w:r>
    <w:r w:rsidR="00104A26">
      <w:rPr>
        <w:lang w:val="fr-CA"/>
      </w:rPr>
      <w:t>à la justice</w:t>
    </w:r>
  </w:p>
  <w:p w14:paraId="0F515C51" w14:textId="6510F2FA" w:rsidR="008C6B9D" w:rsidRDefault="00104A26" w:rsidP="00317F82">
    <w:pPr>
      <w:pStyle w:val="Header"/>
      <w:numPr>
        <w:ilvl w:val="0"/>
        <w:numId w:val="29"/>
      </w:numPr>
      <w:spacing w:after="0"/>
      <w:ind w:left="-426" w:right="-846"/>
    </w:pPr>
    <w:r w:rsidRPr="00B81CFC">
      <w:rPr>
        <w:lang w:val="fr-CA"/>
      </w:rPr>
      <w:t>Demande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1F0D" w14:textId="77777777" w:rsidR="00E469F2" w:rsidRDefault="006D7158" w:rsidP="00E258FB">
    <w:pPr>
      <w:pStyle w:val="Header"/>
      <w:tabs>
        <w:tab w:val="clear" w:pos="9360"/>
      </w:tabs>
      <w:ind w:left="-851" w:right="-846"/>
      <w:rPr>
        <w:lang w:val="fr-CA"/>
      </w:rPr>
    </w:pPr>
    <w:r>
      <w:rPr>
        <w:noProof/>
      </w:rPr>
      <w:drawing>
        <wp:anchor distT="0" distB="0" distL="114300" distR="114300" simplePos="0" relativeHeight="251658240" behindDoc="0" locked="0" layoutInCell="1" allowOverlap="1" wp14:anchorId="36185D82" wp14:editId="5FC82482">
          <wp:simplePos x="0" y="0"/>
          <wp:positionH relativeFrom="column">
            <wp:posOffset>3973830</wp:posOffset>
          </wp:positionH>
          <wp:positionV relativeFrom="paragraph">
            <wp:posOffset>0</wp:posOffset>
          </wp:positionV>
          <wp:extent cx="2460625" cy="393700"/>
          <wp:effectExtent l="0" t="0" r="3175" b="0"/>
          <wp:wrapThrough wrapText="bothSides">
            <wp:wrapPolygon edited="0">
              <wp:start x="111" y="2787"/>
              <wp:lineTo x="0" y="6271"/>
              <wp:lineTo x="0" y="19510"/>
              <wp:lineTo x="4682" y="20903"/>
              <wp:lineTo x="19733" y="20903"/>
              <wp:lineTo x="21516" y="19510"/>
              <wp:lineTo x="21516" y="4877"/>
              <wp:lineTo x="20290" y="2787"/>
              <wp:lineTo x="111" y="2787"/>
            </wp:wrapPolygon>
          </wp:wrapThrough>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39381" b="43609"/>
                  <a:stretch/>
                </pic:blipFill>
                <pic:spPr bwMode="auto">
                  <a:xfrm>
                    <a:off x="0" y="0"/>
                    <a:ext cx="246062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1C2D78BA" wp14:editId="177D47D2">
          <wp:simplePos x="0" y="0"/>
          <wp:positionH relativeFrom="column">
            <wp:posOffset>-541655</wp:posOffset>
          </wp:positionH>
          <wp:positionV relativeFrom="paragraph">
            <wp:posOffset>0</wp:posOffset>
          </wp:positionV>
          <wp:extent cx="1497965" cy="699135"/>
          <wp:effectExtent l="0" t="0" r="0" b="0"/>
          <wp:wrapThrough wrapText="bothSides">
            <wp:wrapPolygon edited="0">
              <wp:start x="3663" y="0"/>
              <wp:lineTo x="2564" y="785"/>
              <wp:lineTo x="0" y="5493"/>
              <wp:lineTo x="0" y="14518"/>
              <wp:lineTo x="1648" y="19226"/>
              <wp:lineTo x="3663" y="21188"/>
              <wp:lineTo x="18130" y="21188"/>
              <wp:lineTo x="18313" y="19226"/>
              <wp:lineTo x="17580" y="15695"/>
              <wp:lineTo x="16665" y="12948"/>
              <wp:lineTo x="17580" y="12948"/>
              <wp:lineTo x="18313" y="9417"/>
              <wp:lineTo x="18130" y="5886"/>
              <wp:lineTo x="15383" y="1177"/>
              <wp:lineTo x="14284" y="0"/>
              <wp:lineTo x="3663" y="0"/>
            </wp:wrapPolygon>
          </wp:wrapThrough>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Logo, icon&#10;&#10;Description automatically generated"/>
                  <pic:cNvPicPr/>
                </pic:nvPicPr>
                <pic:blipFill rotWithShape="1">
                  <a:blip r:embed="rId2">
                    <a:extLst>
                      <a:ext uri="{28A0092B-C50C-407E-A947-70E740481C1C}">
                        <a14:useLocalDpi xmlns:a14="http://schemas.microsoft.com/office/drawing/2010/main" val="0"/>
                      </a:ext>
                    </a:extLst>
                  </a:blip>
                  <a:srcRect l="13632" t="19172" b="18464"/>
                  <a:stretch/>
                </pic:blipFill>
                <pic:spPr bwMode="auto">
                  <a:xfrm>
                    <a:off x="0" y="0"/>
                    <a:ext cx="1497965" cy="69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7158">
      <w:rPr>
        <w:lang w:val="fr-CA"/>
      </w:rPr>
      <w:t xml:space="preserve">                                  </w:t>
    </w:r>
    <w:r>
      <w:rPr>
        <w:lang w:val="fr-CA"/>
      </w:rPr>
      <w:t xml:space="preserve">                                               </w:t>
    </w:r>
  </w:p>
  <w:p w14:paraId="17E84B83" w14:textId="77777777" w:rsidR="00E258FB" w:rsidRPr="006D7158" w:rsidRDefault="00E258FB" w:rsidP="00E469F2">
    <w:pPr>
      <w:pStyle w:val="Header"/>
      <w:tabs>
        <w:tab w:val="clear" w:pos="4680"/>
        <w:tab w:val="clear" w:pos="9360"/>
      </w:tabs>
      <w:ind w:right="-846"/>
      <w:jc w:val="right"/>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65pt;height:22.65pt" o:bullet="t">
        <v:imagedata r:id="rId1" o:title="ccr-bullet"/>
      </v:shape>
    </w:pict>
  </w:numPicBullet>
  <w:abstractNum w:abstractNumId="0" w15:restartNumberingAfterBreak="0">
    <w:nsid w:val="FFFFFF7C"/>
    <w:multiLevelType w:val="singleLevel"/>
    <w:tmpl w:val="42B8F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4612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78D7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1852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D69C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B430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F073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6C15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6A9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1857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D3EC3"/>
    <w:multiLevelType w:val="hybridMultilevel"/>
    <w:tmpl w:val="FBE887B8"/>
    <w:lvl w:ilvl="0" w:tplc="453EEB74">
      <w:numFmt w:val="bullet"/>
      <w:lvlText w:val="•"/>
      <w:lvlJc w:val="left"/>
      <w:pPr>
        <w:ind w:left="227" w:hanging="208"/>
      </w:pPr>
      <w:rPr>
        <w:rFonts w:ascii="Söhne" w:eastAsia="Söhne" w:hAnsi="Söhne" w:cs="Söhne" w:hint="default"/>
        <w:b w:val="0"/>
        <w:bCs w:val="0"/>
        <w:i w:val="0"/>
        <w:iCs w:val="0"/>
        <w:color w:val="ED1C29"/>
        <w:w w:val="124"/>
        <w:sz w:val="32"/>
        <w:szCs w:val="32"/>
        <w:lang w:val="en-US" w:eastAsia="en-US" w:bidi="ar-SA"/>
      </w:rPr>
    </w:lvl>
    <w:lvl w:ilvl="1" w:tplc="53EAA0A8">
      <w:numFmt w:val="bullet"/>
      <w:lvlText w:val="•"/>
      <w:lvlJc w:val="left"/>
      <w:pPr>
        <w:ind w:left="291" w:hanging="208"/>
      </w:pPr>
      <w:rPr>
        <w:rFonts w:hint="default"/>
        <w:lang w:val="en-US" w:eastAsia="en-US" w:bidi="ar-SA"/>
      </w:rPr>
    </w:lvl>
    <w:lvl w:ilvl="2" w:tplc="F3DE18FC">
      <w:numFmt w:val="bullet"/>
      <w:lvlText w:val="•"/>
      <w:lvlJc w:val="left"/>
      <w:pPr>
        <w:ind w:left="363" w:hanging="208"/>
      </w:pPr>
      <w:rPr>
        <w:rFonts w:hint="default"/>
        <w:lang w:val="en-US" w:eastAsia="en-US" w:bidi="ar-SA"/>
      </w:rPr>
    </w:lvl>
    <w:lvl w:ilvl="3" w:tplc="D15427D6">
      <w:numFmt w:val="bullet"/>
      <w:lvlText w:val="•"/>
      <w:lvlJc w:val="left"/>
      <w:pPr>
        <w:ind w:left="434" w:hanging="208"/>
      </w:pPr>
      <w:rPr>
        <w:rFonts w:hint="default"/>
        <w:lang w:val="en-US" w:eastAsia="en-US" w:bidi="ar-SA"/>
      </w:rPr>
    </w:lvl>
    <w:lvl w:ilvl="4" w:tplc="AA423440">
      <w:numFmt w:val="bullet"/>
      <w:lvlText w:val="•"/>
      <w:lvlJc w:val="left"/>
      <w:pPr>
        <w:ind w:left="506" w:hanging="208"/>
      </w:pPr>
      <w:rPr>
        <w:rFonts w:hint="default"/>
        <w:lang w:val="en-US" w:eastAsia="en-US" w:bidi="ar-SA"/>
      </w:rPr>
    </w:lvl>
    <w:lvl w:ilvl="5" w:tplc="CF9E7462">
      <w:numFmt w:val="bullet"/>
      <w:lvlText w:val="•"/>
      <w:lvlJc w:val="left"/>
      <w:pPr>
        <w:ind w:left="577" w:hanging="208"/>
      </w:pPr>
      <w:rPr>
        <w:rFonts w:hint="default"/>
        <w:lang w:val="en-US" w:eastAsia="en-US" w:bidi="ar-SA"/>
      </w:rPr>
    </w:lvl>
    <w:lvl w:ilvl="6" w:tplc="560805C2">
      <w:numFmt w:val="bullet"/>
      <w:lvlText w:val="•"/>
      <w:lvlJc w:val="left"/>
      <w:pPr>
        <w:ind w:left="649" w:hanging="208"/>
      </w:pPr>
      <w:rPr>
        <w:rFonts w:hint="default"/>
        <w:lang w:val="en-US" w:eastAsia="en-US" w:bidi="ar-SA"/>
      </w:rPr>
    </w:lvl>
    <w:lvl w:ilvl="7" w:tplc="2D4E730E">
      <w:numFmt w:val="bullet"/>
      <w:lvlText w:val="•"/>
      <w:lvlJc w:val="left"/>
      <w:pPr>
        <w:ind w:left="720" w:hanging="208"/>
      </w:pPr>
      <w:rPr>
        <w:rFonts w:hint="default"/>
        <w:lang w:val="en-US" w:eastAsia="en-US" w:bidi="ar-SA"/>
      </w:rPr>
    </w:lvl>
    <w:lvl w:ilvl="8" w:tplc="5498BC9A">
      <w:numFmt w:val="bullet"/>
      <w:lvlText w:val="•"/>
      <w:lvlJc w:val="left"/>
      <w:pPr>
        <w:ind w:left="792" w:hanging="208"/>
      </w:pPr>
      <w:rPr>
        <w:rFonts w:hint="default"/>
        <w:lang w:val="en-US" w:eastAsia="en-US" w:bidi="ar-SA"/>
      </w:rPr>
    </w:lvl>
  </w:abstractNum>
  <w:abstractNum w:abstractNumId="11" w15:restartNumberingAfterBreak="0">
    <w:nsid w:val="06580DE2"/>
    <w:multiLevelType w:val="hybridMultilevel"/>
    <w:tmpl w:val="7462402E"/>
    <w:lvl w:ilvl="0" w:tplc="04090001">
      <w:start w:val="1"/>
      <w:numFmt w:val="bullet"/>
      <w:lvlText w:val=""/>
      <w:lvlJc w:val="left"/>
      <w:pPr>
        <w:ind w:left="158" w:hanging="360"/>
      </w:pPr>
      <w:rPr>
        <w:rFonts w:ascii="Symbol" w:hAnsi="Symbol" w:hint="default"/>
      </w:rPr>
    </w:lvl>
    <w:lvl w:ilvl="1" w:tplc="04090003" w:tentative="1">
      <w:start w:val="1"/>
      <w:numFmt w:val="bullet"/>
      <w:lvlText w:val="o"/>
      <w:lvlJc w:val="left"/>
      <w:pPr>
        <w:ind w:left="878" w:hanging="360"/>
      </w:pPr>
      <w:rPr>
        <w:rFonts w:ascii="Courier New" w:hAnsi="Courier New" w:cs="Courier New" w:hint="default"/>
      </w:rPr>
    </w:lvl>
    <w:lvl w:ilvl="2" w:tplc="04090005" w:tentative="1">
      <w:start w:val="1"/>
      <w:numFmt w:val="bullet"/>
      <w:lvlText w:val=""/>
      <w:lvlJc w:val="left"/>
      <w:pPr>
        <w:ind w:left="1598" w:hanging="360"/>
      </w:pPr>
      <w:rPr>
        <w:rFonts w:ascii="Wingdings" w:hAnsi="Wingdings" w:hint="default"/>
      </w:rPr>
    </w:lvl>
    <w:lvl w:ilvl="3" w:tplc="04090001" w:tentative="1">
      <w:start w:val="1"/>
      <w:numFmt w:val="bullet"/>
      <w:lvlText w:val=""/>
      <w:lvlJc w:val="left"/>
      <w:pPr>
        <w:ind w:left="2318" w:hanging="360"/>
      </w:pPr>
      <w:rPr>
        <w:rFonts w:ascii="Symbol" w:hAnsi="Symbol" w:hint="default"/>
      </w:rPr>
    </w:lvl>
    <w:lvl w:ilvl="4" w:tplc="04090003" w:tentative="1">
      <w:start w:val="1"/>
      <w:numFmt w:val="bullet"/>
      <w:lvlText w:val="o"/>
      <w:lvlJc w:val="left"/>
      <w:pPr>
        <w:ind w:left="3038" w:hanging="360"/>
      </w:pPr>
      <w:rPr>
        <w:rFonts w:ascii="Courier New" w:hAnsi="Courier New" w:cs="Courier New" w:hint="default"/>
      </w:rPr>
    </w:lvl>
    <w:lvl w:ilvl="5" w:tplc="04090005" w:tentative="1">
      <w:start w:val="1"/>
      <w:numFmt w:val="bullet"/>
      <w:lvlText w:val=""/>
      <w:lvlJc w:val="left"/>
      <w:pPr>
        <w:ind w:left="3758" w:hanging="360"/>
      </w:pPr>
      <w:rPr>
        <w:rFonts w:ascii="Wingdings" w:hAnsi="Wingdings" w:hint="default"/>
      </w:rPr>
    </w:lvl>
    <w:lvl w:ilvl="6" w:tplc="04090001" w:tentative="1">
      <w:start w:val="1"/>
      <w:numFmt w:val="bullet"/>
      <w:lvlText w:val=""/>
      <w:lvlJc w:val="left"/>
      <w:pPr>
        <w:ind w:left="4478" w:hanging="360"/>
      </w:pPr>
      <w:rPr>
        <w:rFonts w:ascii="Symbol" w:hAnsi="Symbol" w:hint="default"/>
      </w:rPr>
    </w:lvl>
    <w:lvl w:ilvl="7" w:tplc="04090003" w:tentative="1">
      <w:start w:val="1"/>
      <w:numFmt w:val="bullet"/>
      <w:lvlText w:val="o"/>
      <w:lvlJc w:val="left"/>
      <w:pPr>
        <w:ind w:left="5198" w:hanging="360"/>
      </w:pPr>
      <w:rPr>
        <w:rFonts w:ascii="Courier New" w:hAnsi="Courier New" w:cs="Courier New" w:hint="default"/>
      </w:rPr>
    </w:lvl>
    <w:lvl w:ilvl="8" w:tplc="04090005" w:tentative="1">
      <w:start w:val="1"/>
      <w:numFmt w:val="bullet"/>
      <w:lvlText w:val=""/>
      <w:lvlJc w:val="left"/>
      <w:pPr>
        <w:ind w:left="5918" w:hanging="360"/>
      </w:pPr>
      <w:rPr>
        <w:rFonts w:ascii="Wingdings" w:hAnsi="Wingdings" w:hint="default"/>
      </w:rPr>
    </w:lvl>
  </w:abstractNum>
  <w:abstractNum w:abstractNumId="12" w15:restartNumberingAfterBreak="0">
    <w:nsid w:val="08B359CC"/>
    <w:multiLevelType w:val="multilevel"/>
    <w:tmpl w:val="709C9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A076F80"/>
    <w:multiLevelType w:val="hybridMultilevel"/>
    <w:tmpl w:val="337EBC86"/>
    <w:lvl w:ilvl="0" w:tplc="FD86AB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B54E6"/>
    <w:multiLevelType w:val="hybridMultilevel"/>
    <w:tmpl w:val="57189E0A"/>
    <w:lvl w:ilvl="0" w:tplc="2408A728">
      <w:start w:val="1"/>
      <w:numFmt w:val="upperLetter"/>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E690B73"/>
    <w:multiLevelType w:val="multilevel"/>
    <w:tmpl w:val="092AEFB0"/>
    <w:lvl w:ilvl="0">
      <w:start w:val="1"/>
      <w:numFmt w:val="upperLetter"/>
      <w:lvlText w:val="%1."/>
      <w:lvlJc w:val="left"/>
      <w:pPr>
        <w:ind w:left="720" w:hanging="720"/>
      </w:pPr>
      <w:rPr>
        <w:rFonts w:hint="default"/>
      </w:rPr>
    </w:lvl>
    <w:lvl w:ilvl="1">
      <w:start w:val="1"/>
      <w:numFmt w:val="decimal"/>
      <w:pStyle w:val="Heading5Number"/>
      <w:lvlText w:val="%2."/>
      <w:lvlJc w:val="left"/>
      <w:pPr>
        <w:ind w:left="360" w:hanging="360"/>
      </w:pPr>
      <w:rPr>
        <w:rFonts w:hint="default"/>
      </w:rPr>
    </w:lvl>
    <w:lvl w:ilvl="2">
      <w:start w:val="1"/>
      <w:numFmt w:val="lowerLetter"/>
      <w:lvlText w:val="%3."/>
      <w:lvlJc w:val="right"/>
      <w:pPr>
        <w:ind w:left="3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F2D7347"/>
    <w:multiLevelType w:val="hybridMultilevel"/>
    <w:tmpl w:val="6CFEE95C"/>
    <w:lvl w:ilvl="0" w:tplc="0FE2B756">
      <w:numFmt w:val="bullet"/>
      <w:lvlText w:val="•"/>
      <w:lvlJc w:val="left"/>
      <w:pPr>
        <w:ind w:left="171" w:hanging="152"/>
      </w:pPr>
      <w:rPr>
        <w:rFonts w:ascii="Söhne" w:eastAsia="Söhne" w:hAnsi="Söhne" w:cs="Söhne" w:hint="default"/>
        <w:b w:val="0"/>
        <w:bCs w:val="0"/>
        <w:i w:val="0"/>
        <w:iCs w:val="0"/>
        <w:color w:val="2E000B"/>
        <w:w w:val="121"/>
        <w:sz w:val="24"/>
        <w:szCs w:val="24"/>
        <w:lang w:val="en-US" w:eastAsia="en-US" w:bidi="ar-SA"/>
      </w:rPr>
    </w:lvl>
    <w:lvl w:ilvl="1" w:tplc="E334C34C">
      <w:numFmt w:val="bullet"/>
      <w:lvlText w:val="•"/>
      <w:lvlJc w:val="left"/>
      <w:pPr>
        <w:ind w:left="231" w:hanging="152"/>
      </w:pPr>
      <w:rPr>
        <w:rFonts w:hint="default"/>
        <w:lang w:val="en-US" w:eastAsia="en-US" w:bidi="ar-SA"/>
      </w:rPr>
    </w:lvl>
    <w:lvl w:ilvl="2" w:tplc="D80CD430">
      <w:numFmt w:val="bullet"/>
      <w:lvlText w:val="•"/>
      <w:lvlJc w:val="left"/>
      <w:pPr>
        <w:ind w:left="283" w:hanging="152"/>
      </w:pPr>
      <w:rPr>
        <w:rFonts w:hint="default"/>
        <w:lang w:val="en-US" w:eastAsia="en-US" w:bidi="ar-SA"/>
      </w:rPr>
    </w:lvl>
    <w:lvl w:ilvl="3" w:tplc="C040026C">
      <w:numFmt w:val="bullet"/>
      <w:lvlText w:val="•"/>
      <w:lvlJc w:val="left"/>
      <w:pPr>
        <w:ind w:left="334" w:hanging="152"/>
      </w:pPr>
      <w:rPr>
        <w:rFonts w:hint="default"/>
        <w:lang w:val="en-US" w:eastAsia="en-US" w:bidi="ar-SA"/>
      </w:rPr>
    </w:lvl>
    <w:lvl w:ilvl="4" w:tplc="20441464">
      <w:numFmt w:val="bullet"/>
      <w:lvlText w:val="•"/>
      <w:lvlJc w:val="left"/>
      <w:pPr>
        <w:ind w:left="386" w:hanging="152"/>
      </w:pPr>
      <w:rPr>
        <w:rFonts w:hint="default"/>
        <w:lang w:val="en-US" w:eastAsia="en-US" w:bidi="ar-SA"/>
      </w:rPr>
    </w:lvl>
    <w:lvl w:ilvl="5" w:tplc="A958350E">
      <w:numFmt w:val="bullet"/>
      <w:lvlText w:val="•"/>
      <w:lvlJc w:val="left"/>
      <w:pPr>
        <w:ind w:left="437" w:hanging="152"/>
      </w:pPr>
      <w:rPr>
        <w:rFonts w:hint="default"/>
        <w:lang w:val="en-US" w:eastAsia="en-US" w:bidi="ar-SA"/>
      </w:rPr>
    </w:lvl>
    <w:lvl w:ilvl="6" w:tplc="C8285E2C">
      <w:numFmt w:val="bullet"/>
      <w:lvlText w:val="•"/>
      <w:lvlJc w:val="left"/>
      <w:pPr>
        <w:ind w:left="489" w:hanging="152"/>
      </w:pPr>
      <w:rPr>
        <w:rFonts w:hint="default"/>
        <w:lang w:val="en-US" w:eastAsia="en-US" w:bidi="ar-SA"/>
      </w:rPr>
    </w:lvl>
    <w:lvl w:ilvl="7" w:tplc="574EA050">
      <w:numFmt w:val="bullet"/>
      <w:lvlText w:val="•"/>
      <w:lvlJc w:val="left"/>
      <w:pPr>
        <w:ind w:left="540" w:hanging="152"/>
      </w:pPr>
      <w:rPr>
        <w:rFonts w:hint="default"/>
        <w:lang w:val="en-US" w:eastAsia="en-US" w:bidi="ar-SA"/>
      </w:rPr>
    </w:lvl>
    <w:lvl w:ilvl="8" w:tplc="AB986846">
      <w:numFmt w:val="bullet"/>
      <w:lvlText w:val="•"/>
      <w:lvlJc w:val="left"/>
      <w:pPr>
        <w:ind w:left="592" w:hanging="152"/>
      </w:pPr>
      <w:rPr>
        <w:rFonts w:hint="default"/>
        <w:lang w:val="en-US" w:eastAsia="en-US" w:bidi="ar-SA"/>
      </w:rPr>
    </w:lvl>
  </w:abstractNum>
  <w:abstractNum w:abstractNumId="17" w15:restartNumberingAfterBreak="0">
    <w:nsid w:val="0FDC14FC"/>
    <w:multiLevelType w:val="multilevel"/>
    <w:tmpl w:val="9C60A6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75378B"/>
    <w:multiLevelType w:val="hybridMultilevel"/>
    <w:tmpl w:val="6C9ABB3E"/>
    <w:lvl w:ilvl="0" w:tplc="D518A50C">
      <w:start w:val="1"/>
      <w:numFmt w:val="bullet"/>
      <w:pStyle w:val="ListParagraph"/>
      <w:lvlText w:val=""/>
      <w:lvlJc w:val="left"/>
      <w:pPr>
        <w:ind w:left="862" w:hanging="360"/>
      </w:pPr>
      <w:rPr>
        <w:rFonts w:ascii="Symbol" w:hAnsi="Symbol" w:hint="default"/>
      </w:rPr>
    </w:lvl>
    <w:lvl w:ilvl="1" w:tplc="6DFCE5E8">
      <w:start w:val="1"/>
      <w:numFmt w:val="bullet"/>
      <w:pStyle w:val="Indent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1FF649E8"/>
    <w:multiLevelType w:val="hybridMultilevel"/>
    <w:tmpl w:val="2506C2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26D75B8"/>
    <w:multiLevelType w:val="hybridMultilevel"/>
    <w:tmpl w:val="CE0C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5C3313"/>
    <w:multiLevelType w:val="hybridMultilevel"/>
    <w:tmpl w:val="1B8637B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3F406F9"/>
    <w:multiLevelType w:val="hybridMultilevel"/>
    <w:tmpl w:val="80E8A5D0"/>
    <w:lvl w:ilvl="0" w:tplc="92EA930C">
      <w:numFmt w:val="bullet"/>
      <w:lvlText w:val="•"/>
      <w:lvlJc w:val="left"/>
      <w:pPr>
        <w:ind w:left="224" w:hanging="205"/>
      </w:pPr>
      <w:rPr>
        <w:rFonts w:ascii="Söhne" w:eastAsia="Söhne" w:hAnsi="Söhne" w:cs="Söhne" w:hint="default"/>
        <w:b w:val="0"/>
        <w:bCs w:val="0"/>
        <w:i w:val="0"/>
        <w:iCs w:val="0"/>
        <w:color w:val="ED1C29"/>
        <w:w w:val="122"/>
        <w:sz w:val="33"/>
        <w:szCs w:val="33"/>
        <w:lang w:val="en-US" w:eastAsia="en-US" w:bidi="ar-SA"/>
      </w:rPr>
    </w:lvl>
    <w:lvl w:ilvl="1" w:tplc="9CC83F16">
      <w:numFmt w:val="bullet"/>
      <w:lvlText w:val="•"/>
      <w:lvlJc w:val="left"/>
      <w:pPr>
        <w:ind w:left="291" w:hanging="205"/>
      </w:pPr>
      <w:rPr>
        <w:rFonts w:hint="default"/>
        <w:lang w:val="en-US" w:eastAsia="en-US" w:bidi="ar-SA"/>
      </w:rPr>
    </w:lvl>
    <w:lvl w:ilvl="2" w:tplc="BEAA1EA8">
      <w:numFmt w:val="bullet"/>
      <w:lvlText w:val="•"/>
      <w:lvlJc w:val="left"/>
      <w:pPr>
        <w:ind w:left="362" w:hanging="205"/>
      </w:pPr>
      <w:rPr>
        <w:rFonts w:hint="default"/>
        <w:lang w:val="en-US" w:eastAsia="en-US" w:bidi="ar-SA"/>
      </w:rPr>
    </w:lvl>
    <w:lvl w:ilvl="3" w:tplc="6386A30C">
      <w:numFmt w:val="bullet"/>
      <w:lvlText w:val="•"/>
      <w:lvlJc w:val="left"/>
      <w:pPr>
        <w:ind w:left="434" w:hanging="205"/>
      </w:pPr>
      <w:rPr>
        <w:rFonts w:hint="default"/>
        <w:lang w:val="en-US" w:eastAsia="en-US" w:bidi="ar-SA"/>
      </w:rPr>
    </w:lvl>
    <w:lvl w:ilvl="4" w:tplc="A3E883F8">
      <w:numFmt w:val="bullet"/>
      <w:lvlText w:val="•"/>
      <w:lvlJc w:val="left"/>
      <w:pPr>
        <w:ind w:left="505" w:hanging="205"/>
      </w:pPr>
      <w:rPr>
        <w:rFonts w:hint="default"/>
        <w:lang w:val="en-US" w:eastAsia="en-US" w:bidi="ar-SA"/>
      </w:rPr>
    </w:lvl>
    <w:lvl w:ilvl="5" w:tplc="52C6103E">
      <w:numFmt w:val="bullet"/>
      <w:lvlText w:val="•"/>
      <w:lvlJc w:val="left"/>
      <w:pPr>
        <w:ind w:left="577" w:hanging="205"/>
      </w:pPr>
      <w:rPr>
        <w:rFonts w:hint="default"/>
        <w:lang w:val="en-US" w:eastAsia="en-US" w:bidi="ar-SA"/>
      </w:rPr>
    </w:lvl>
    <w:lvl w:ilvl="6" w:tplc="598E24C6">
      <w:numFmt w:val="bullet"/>
      <w:lvlText w:val="•"/>
      <w:lvlJc w:val="left"/>
      <w:pPr>
        <w:ind w:left="648" w:hanging="205"/>
      </w:pPr>
      <w:rPr>
        <w:rFonts w:hint="default"/>
        <w:lang w:val="en-US" w:eastAsia="en-US" w:bidi="ar-SA"/>
      </w:rPr>
    </w:lvl>
    <w:lvl w:ilvl="7" w:tplc="226CD8C2">
      <w:numFmt w:val="bullet"/>
      <w:lvlText w:val="•"/>
      <w:lvlJc w:val="left"/>
      <w:pPr>
        <w:ind w:left="719" w:hanging="205"/>
      </w:pPr>
      <w:rPr>
        <w:rFonts w:hint="default"/>
        <w:lang w:val="en-US" w:eastAsia="en-US" w:bidi="ar-SA"/>
      </w:rPr>
    </w:lvl>
    <w:lvl w:ilvl="8" w:tplc="251E4978">
      <w:numFmt w:val="bullet"/>
      <w:lvlText w:val="•"/>
      <w:lvlJc w:val="left"/>
      <w:pPr>
        <w:ind w:left="791" w:hanging="205"/>
      </w:pPr>
      <w:rPr>
        <w:rFonts w:hint="default"/>
        <w:lang w:val="en-US" w:eastAsia="en-US" w:bidi="ar-SA"/>
      </w:rPr>
    </w:lvl>
  </w:abstractNum>
  <w:abstractNum w:abstractNumId="23" w15:restartNumberingAfterBreak="0">
    <w:nsid w:val="2DE601D1"/>
    <w:multiLevelType w:val="hybridMultilevel"/>
    <w:tmpl w:val="A7C23844"/>
    <w:lvl w:ilvl="0" w:tplc="1412487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FE75E08"/>
    <w:multiLevelType w:val="hybridMultilevel"/>
    <w:tmpl w:val="FFAE6564"/>
    <w:lvl w:ilvl="0" w:tplc="797635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33A91914"/>
    <w:multiLevelType w:val="hybridMultilevel"/>
    <w:tmpl w:val="85C0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B7320"/>
    <w:multiLevelType w:val="hybridMultilevel"/>
    <w:tmpl w:val="DA68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079E3"/>
    <w:multiLevelType w:val="multilevel"/>
    <w:tmpl w:val="33883E56"/>
    <w:lvl w:ilvl="0">
      <w:start w:val="1"/>
      <w:numFmt w:val="lowerLetter"/>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8" w15:restartNumberingAfterBreak="0">
    <w:nsid w:val="389861D1"/>
    <w:multiLevelType w:val="hybridMultilevel"/>
    <w:tmpl w:val="FC748C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A9F1283"/>
    <w:multiLevelType w:val="hybridMultilevel"/>
    <w:tmpl w:val="D7B4BA06"/>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30" w15:restartNumberingAfterBreak="0">
    <w:nsid w:val="3D27537D"/>
    <w:multiLevelType w:val="hybridMultilevel"/>
    <w:tmpl w:val="73F850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4595525"/>
    <w:multiLevelType w:val="hybridMultilevel"/>
    <w:tmpl w:val="62A848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8577EAB"/>
    <w:multiLevelType w:val="multilevel"/>
    <w:tmpl w:val="F8DE11B8"/>
    <w:lvl w:ilvl="0">
      <w:start w:val="1"/>
      <w:numFmt w:val="upperLetter"/>
      <w:lvlText w:val="%1."/>
      <w:lvlJc w:val="left"/>
      <w:pPr>
        <w:ind w:left="922" w:hanging="922"/>
      </w:pPr>
      <w:rPr>
        <w:rFonts w:hint="default"/>
        <w:sz w:val="28"/>
      </w:rPr>
    </w:lvl>
    <w:lvl w:ilvl="1">
      <w:start w:val="1"/>
      <w:numFmt w:val="decimal"/>
      <w:lvlText w:val="%2."/>
      <w:lvlJc w:val="left"/>
      <w:pPr>
        <w:ind w:left="360" w:hanging="360"/>
      </w:pPr>
      <w:rPr>
        <w:rFonts w:hint="default"/>
      </w:rPr>
    </w:lvl>
    <w:lvl w:ilvl="2">
      <w:start w:val="1"/>
      <w:numFmt w:val="lowerRoman"/>
      <w:lvlText w:val="%3."/>
      <w:lvlJc w:val="right"/>
      <w:pPr>
        <w:ind w:left="3486" w:hanging="922"/>
      </w:pPr>
      <w:rPr>
        <w:rFonts w:hint="default"/>
      </w:rPr>
    </w:lvl>
    <w:lvl w:ilvl="3">
      <w:start w:val="1"/>
      <w:numFmt w:val="decimal"/>
      <w:lvlText w:val="%4."/>
      <w:lvlJc w:val="left"/>
      <w:pPr>
        <w:ind w:left="4768" w:hanging="922"/>
      </w:pPr>
      <w:rPr>
        <w:rFonts w:hint="default"/>
      </w:rPr>
    </w:lvl>
    <w:lvl w:ilvl="4">
      <w:start w:val="1"/>
      <w:numFmt w:val="decimal"/>
      <w:lvlRestart w:val="1"/>
      <w:lvlText w:val="%5."/>
      <w:lvlJc w:val="left"/>
      <w:pPr>
        <w:ind w:left="360" w:hanging="360"/>
      </w:pPr>
      <w:rPr>
        <w:rFonts w:hint="default"/>
      </w:rPr>
    </w:lvl>
    <w:lvl w:ilvl="5">
      <w:start w:val="1"/>
      <w:numFmt w:val="lowerRoman"/>
      <w:lvlText w:val="%6."/>
      <w:lvlJc w:val="right"/>
      <w:pPr>
        <w:ind w:left="7332" w:hanging="922"/>
      </w:pPr>
      <w:rPr>
        <w:rFonts w:hint="default"/>
      </w:rPr>
    </w:lvl>
    <w:lvl w:ilvl="6">
      <w:start w:val="1"/>
      <w:numFmt w:val="decimal"/>
      <w:lvlText w:val="%7."/>
      <w:lvlJc w:val="left"/>
      <w:pPr>
        <w:ind w:left="8614" w:hanging="922"/>
      </w:pPr>
      <w:rPr>
        <w:rFonts w:hint="default"/>
      </w:rPr>
    </w:lvl>
    <w:lvl w:ilvl="7">
      <w:start w:val="1"/>
      <w:numFmt w:val="lowerLetter"/>
      <w:lvlText w:val="%8."/>
      <w:lvlJc w:val="left"/>
      <w:pPr>
        <w:ind w:left="9896" w:hanging="922"/>
      </w:pPr>
      <w:rPr>
        <w:rFonts w:hint="default"/>
      </w:rPr>
    </w:lvl>
    <w:lvl w:ilvl="8">
      <w:start w:val="1"/>
      <w:numFmt w:val="lowerRoman"/>
      <w:lvlText w:val="%9."/>
      <w:lvlJc w:val="right"/>
      <w:pPr>
        <w:ind w:left="11178" w:hanging="922"/>
      </w:pPr>
      <w:rPr>
        <w:rFonts w:hint="default"/>
      </w:rPr>
    </w:lvl>
  </w:abstractNum>
  <w:abstractNum w:abstractNumId="33" w15:restartNumberingAfterBreak="0">
    <w:nsid w:val="4B8C11A0"/>
    <w:multiLevelType w:val="hybridMultilevel"/>
    <w:tmpl w:val="B5F4CEE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7E2F1C"/>
    <w:multiLevelType w:val="hybridMultilevel"/>
    <w:tmpl w:val="E89EA9F0"/>
    <w:lvl w:ilvl="0" w:tplc="F7FAE028">
      <w:numFmt w:val="bullet"/>
      <w:lvlText w:val="•"/>
      <w:lvlJc w:val="left"/>
      <w:pPr>
        <w:ind w:left="224" w:hanging="205"/>
      </w:pPr>
      <w:rPr>
        <w:rFonts w:ascii="Söhne" w:eastAsia="Söhne" w:hAnsi="Söhne" w:cs="Söhne" w:hint="default"/>
        <w:b w:val="0"/>
        <w:bCs w:val="0"/>
        <w:i w:val="0"/>
        <w:iCs w:val="0"/>
        <w:color w:val="ED1C29"/>
        <w:w w:val="122"/>
        <w:sz w:val="33"/>
        <w:szCs w:val="33"/>
        <w:lang w:val="en-US" w:eastAsia="en-US" w:bidi="ar-SA"/>
      </w:rPr>
    </w:lvl>
    <w:lvl w:ilvl="1" w:tplc="0F9C3BE8">
      <w:numFmt w:val="bullet"/>
      <w:lvlText w:val="•"/>
      <w:lvlJc w:val="left"/>
      <w:pPr>
        <w:ind w:left="291" w:hanging="205"/>
      </w:pPr>
      <w:rPr>
        <w:rFonts w:hint="default"/>
        <w:lang w:val="en-US" w:eastAsia="en-US" w:bidi="ar-SA"/>
      </w:rPr>
    </w:lvl>
    <w:lvl w:ilvl="2" w:tplc="96E0AF26">
      <w:numFmt w:val="bullet"/>
      <w:lvlText w:val="•"/>
      <w:lvlJc w:val="left"/>
      <w:pPr>
        <w:ind w:left="362" w:hanging="205"/>
      </w:pPr>
      <w:rPr>
        <w:rFonts w:hint="default"/>
        <w:lang w:val="en-US" w:eastAsia="en-US" w:bidi="ar-SA"/>
      </w:rPr>
    </w:lvl>
    <w:lvl w:ilvl="3" w:tplc="BF2CA544">
      <w:numFmt w:val="bullet"/>
      <w:lvlText w:val="•"/>
      <w:lvlJc w:val="left"/>
      <w:pPr>
        <w:ind w:left="434" w:hanging="205"/>
      </w:pPr>
      <w:rPr>
        <w:rFonts w:hint="default"/>
        <w:lang w:val="en-US" w:eastAsia="en-US" w:bidi="ar-SA"/>
      </w:rPr>
    </w:lvl>
    <w:lvl w:ilvl="4" w:tplc="AE465444">
      <w:numFmt w:val="bullet"/>
      <w:lvlText w:val="•"/>
      <w:lvlJc w:val="left"/>
      <w:pPr>
        <w:ind w:left="505" w:hanging="205"/>
      </w:pPr>
      <w:rPr>
        <w:rFonts w:hint="default"/>
        <w:lang w:val="en-US" w:eastAsia="en-US" w:bidi="ar-SA"/>
      </w:rPr>
    </w:lvl>
    <w:lvl w:ilvl="5" w:tplc="12BE7F6C">
      <w:numFmt w:val="bullet"/>
      <w:lvlText w:val="•"/>
      <w:lvlJc w:val="left"/>
      <w:pPr>
        <w:ind w:left="577" w:hanging="205"/>
      </w:pPr>
      <w:rPr>
        <w:rFonts w:hint="default"/>
        <w:lang w:val="en-US" w:eastAsia="en-US" w:bidi="ar-SA"/>
      </w:rPr>
    </w:lvl>
    <w:lvl w:ilvl="6" w:tplc="DE202862">
      <w:numFmt w:val="bullet"/>
      <w:lvlText w:val="•"/>
      <w:lvlJc w:val="left"/>
      <w:pPr>
        <w:ind w:left="648" w:hanging="205"/>
      </w:pPr>
      <w:rPr>
        <w:rFonts w:hint="default"/>
        <w:lang w:val="en-US" w:eastAsia="en-US" w:bidi="ar-SA"/>
      </w:rPr>
    </w:lvl>
    <w:lvl w:ilvl="7" w:tplc="A290EFD4">
      <w:numFmt w:val="bullet"/>
      <w:lvlText w:val="•"/>
      <w:lvlJc w:val="left"/>
      <w:pPr>
        <w:ind w:left="719" w:hanging="205"/>
      </w:pPr>
      <w:rPr>
        <w:rFonts w:hint="default"/>
        <w:lang w:val="en-US" w:eastAsia="en-US" w:bidi="ar-SA"/>
      </w:rPr>
    </w:lvl>
    <w:lvl w:ilvl="8" w:tplc="477AA764">
      <w:numFmt w:val="bullet"/>
      <w:lvlText w:val="•"/>
      <w:lvlJc w:val="left"/>
      <w:pPr>
        <w:ind w:left="791" w:hanging="205"/>
      </w:pPr>
      <w:rPr>
        <w:rFonts w:hint="default"/>
        <w:lang w:val="en-US" w:eastAsia="en-US" w:bidi="ar-SA"/>
      </w:rPr>
    </w:lvl>
  </w:abstractNum>
  <w:abstractNum w:abstractNumId="35" w15:restartNumberingAfterBreak="0">
    <w:nsid w:val="64FA26E4"/>
    <w:multiLevelType w:val="multilevel"/>
    <w:tmpl w:val="3F08929E"/>
    <w:styleLink w:val="Headings"/>
    <w:lvl w:ilvl="0">
      <w:start w:val="1"/>
      <w:numFmt w:val="upperLetter"/>
      <w:pStyle w:val="Heading4"/>
      <w:lvlText w:val="%1."/>
      <w:lvlJc w:val="left"/>
      <w:pPr>
        <w:ind w:left="360" w:hanging="360"/>
      </w:pPr>
      <w:rPr>
        <w:rFonts w:hint="default"/>
      </w:rPr>
    </w:lvl>
    <w:lvl w:ilvl="1">
      <w:start w:val="1"/>
      <w:numFmt w:val="decimal"/>
      <w:pStyle w:val="Heading5"/>
      <w:lvlText w:val="%2."/>
      <w:lvlJc w:val="left"/>
      <w:pPr>
        <w:ind w:left="360" w:hanging="360"/>
      </w:pPr>
      <w:rPr>
        <w:rFonts w:hint="default"/>
      </w:rPr>
    </w:lvl>
    <w:lvl w:ilvl="2">
      <w:start w:val="1"/>
      <w:numFmt w:val="lowerLetter"/>
      <w:pStyle w:val="Heading7"/>
      <w:lvlText w:val="%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6" w15:restartNumberingAfterBreak="0">
    <w:nsid w:val="695A727C"/>
    <w:multiLevelType w:val="hybridMultilevel"/>
    <w:tmpl w:val="3FEA7F7E"/>
    <w:lvl w:ilvl="0" w:tplc="53AAF0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7501E"/>
    <w:multiLevelType w:val="hybridMultilevel"/>
    <w:tmpl w:val="AD1E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AF1BB1"/>
    <w:multiLevelType w:val="hybridMultilevel"/>
    <w:tmpl w:val="0010E83C"/>
    <w:lvl w:ilvl="0" w:tplc="C8AACBE6">
      <w:numFmt w:val="bullet"/>
      <w:lvlText w:val="•"/>
      <w:lvlJc w:val="left"/>
      <w:pPr>
        <w:ind w:left="227" w:hanging="208"/>
      </w:pPr>
      <w:rPr>
        <w:rFonts w:ascii="Söhne" w:eastAsia="Söhne" w:hAnsi="Söhne" w:cs="Söhne" w:hint="default"/>
        <w:b w:val="0"/>
        <w:bCs w:val="0"/>
        <w:i w:val="0"/>
        <w:iCs w:val="0"/>
        <w:color w:val="2E000B"/>
        <w:w w:val="124"/>
        <w:sz w:val="32"/>
        <w:szCs w:val="32"/>
        <w:lang w:val="en-US" w:eastAsia="en-US" w:bidi="ar-SA"/>
      </w:rPr>
    </w:lvl>
    <w:lvl w:ilvl="1" w:tplc="DA0CB660">
      <w:numFmt w:val="bullet"/>
      <w:lvlText w:val="•"/>
      <w:lvlJc w:val="left"/>
      <w:pPr>
        <w:ind w:left="291" w:hanging="208"/>
      </w:pPr>
      <w:rPr>
        <w:rFonts w:hint="default"/>
        <w:lang w:val="en-US" w:eastAsia="en-US" w:bidi="ar-SA"/>
      </w:rPr>
    </w:lvl>
    <w:lvl w:ilvl="2" w:tplc="37C60E1A">
      <w:numFmt w:val="bullet"/>
      <w:lvlText w:val="•"/>
      <w:lvlJc w:val="left"/>
      <w:pPr>
        <w:ind w:left="363" w:hanging="208"/>
      </w:pPr>
      <w:rPr>
        <w:rFonts w:hint="default"/>
        <w:lang w:val="en-US" w:eastAsia="en-US" w:bidi="ar-SA"/>
      </w:rPr>
    </w:lvl>
    <w:lvl w:ilvl="3" w:tplc="6B18F7FA">
      <w:numFmt w:val="bullet"/>
      <w:lvlText w:val="•"/>
      <w:lvlJc w:val="left"/>
      <w:pPr>
        <w:ind w:left="434" w:hanging="208"/>
      </w:pPr>
      <w:rPr>
        <w:rFonts w:hint="default"/>
        <w:lang w:val="en-US" w:eastAsia="en-US" w:bidi="ar-SA"/>
      </w:rPr>
    </w:lvl>
    <w:lvl w:ilvl="4" w:tplc="B5A4DE72">
      <w:numFmt w:val="bullet"/>
      <w:lvlText w:val="•"/>
      <w:lvlJc w:val="left"/>
      <w:pPr>
        <w:ind w:left="506" w:hanging="208"/>
      </w:pPr>
      <w:rPr>
        <w:rFonts w:hint="default"/>
        <w:lang w:val="en-US" w:eastAsia="en-US" w:bidi="ar-SA"/>
      </w:rPr>
    </w:lvl>
    <w:lvl w:ilvl="5" w:tplc="405443B4">
      <w:numFmt w:val="bullet"/>
      <w:lvlText w:val="•"/>
      <w:lvlJc w:val="left"/>
      <w:pPr>
        <w:ind w:left="577" w:hanging="208"/>
      </w:pPr>
      <w:rPr>
        <w:rFonts w:hint="default"/>
        <w:lang w:val="en-US" w:eastAsia="en-US" w:bidi="ar-SA"/>
      </w:rPr>
    </w:lvl>
    <w:lvl w:ilvl="6" w:tplc="DF5C5880">
      <w:numFmt w:val="bullet"/>
      <w:lvlText w:val="•"/>
      <w:lvlJc w:val="left"/>
      <w:pPr>
        <w:ind w:left="649" w:hanging="208"/>
      </w:pPr>
      <w:rPr>
        <w:rFonts w:hint="default"/>
        <w:lang w:val="en-US" w:eastAsia="en-US" w:bidi="ar-SA"/>
      </w:rPr>
    </w:lvl>
    <w:lvl w:ilvl="7" w:tplc="8B2A5F44">
      <w:numFmt w:val="bullet"/>
      <w:lvlText w:val="•"/>
      <w:lvlJc w:val="left"/>
      <w:pPr>
        <w:ind w:left="720" w:hanging="208"/>
      </w:pPr>
      <w:rPr>
        <w:rFonts w:hint="default"/>
        <w:lang w:val="en-US" w:eastAsia="en-US" w:bidi="ar-SA"/>
      </w:rPr>
    </w:lvl>
    <w:lvl w:ilvl="8" w:tplc="4D366260">
      <w:numFmt w:val="bullet"/>
      <w:lvlText w:val="•"/>
      <w:lvlJc w:val="left"/>
      <w:pPr>
        <w:ind w:left="792" w:hanging="208"/>
      </w:pPr>
      <w:rPr>
        <w:rFonts w:hint="default"/>
        <w:lang w:val="en-US" w:eastAsia="en-US" w:bidi="ar-SA"/>
      </w:rPr>
    </w:lvl>
  </w:abstractNum>
  <w:abstractNum w:abstractNumId="39" w15:restartNumberingAfterBreak="0">
    <w:nsid w:val="72AD2F8C"/>
    <w:multiLevelType w:val="hybridMultilevel"/>
    <w:tmpl w:val="7D56B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351673"/>
    <w:multiLevelType w:val="hybridMultilevel"/>
    <w:tmpl w:val="C3760C4E"/>
    <w:lvl w:ilvl="0" w:tplc="4A24B8FE">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6864C31"/>
    <w:multiLevelType w:val="hybridMultilevel"/>
    <w:tmpl w:val="7A605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B1C30A7"/>
    <w:multiLevelType w:val="multilevel"/>
    <w:tmpl w:val="64EE9A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59641120">
    <w:abstractNumId w:val="16"/>
  </w:num>
  <w:num w:numId="2" w16cid:durableId="162596997">
    <w:abstractNumId w:val="34"/>
  </w:num>
  <w:num w:numId="3" w16cid:durableId="2097555761">
    <w:abstractNumId w:val="22"/>
  </w:num>
  <w:num w:numId="4" w16cid:durableId="1331757162">
    <w:abstractNumId w:val="10"/>
  </w:num>
  <w:num w:numId="5" w16cid:durableId="1043552588">
    <w:abstractNumId w:val="38"/>
  </w:num>
  <w:num w:numId="6" w16cid:durableId="1332368755">
    <w:abstractNumId w:val="30"/>
  </w:num>
  <w:num w:numId="7" w16cid:durableId="238758340">
    <w:abstractNumId w:val="14"/>
  </w:num>
  <w:num w:numId="8" w16cid:durableId="1138113667">
    <w:abstractNumId w:val="18"/>
  </w:num>
  <w:num w:numId="9" w16cid:durableId="1102191146">
    <w:abstractNumId w:val="32"/>
  </w:num>
  <w:num w:numId="10" w16cid:durableId="1498612547">
    <w:abstractNumId w:val="0"/>
  </w:num>
  <w:num w:numId="11" w16cid:durableId="1362241013">
    <w:abstractNumId w:val="1"/>
  </w:num>
  <w:num w:numId="12" w16cid:durableId="1571118174">
    <w:abstractNumId w:val="2"/>
  </w:num>
  <w:num w:numId="13" w16cid:durableId="1228569406">
    <w:abstractNumId w:val="3"/>
  </w:num>
  <w:num w:numId="14" w16cid:durableId="1475368742">
    <w:abstractNumId w:val="8"/>
  </w:num>
  <w:num w:numId="15" w16cid:durableId="1612587162">
    <w:abstractNumId w:val="4"/>
  </w:num>
  <w:num w:numId="16" w16cid:durableId="991450433">
    <w:abstractNumId w:val="5"/>
  </w:num>
  <w:num w:numId="17" w16cid:durableId="1479956628">
    <w:abstractNumId w:val="6"/>
  </w:num>
  <w:num w:numId="18" w16cid:durableId="1746217195">
    <w:abstractNumId w:val="7"/>
  </w:num>
  <w:num w:numId="19" w16cid:durableId="1217426857">
    <w:abstractNumId w:val="9"/>
  </w:num>
  <w:num w:numId="20" w16cid:durableId="1906799000">
    <w:abstractNumId w:val="40"/>
  </w:num>
  <w:num w:numId="21" w16cid:durableId="151416556">
    <w:abstractNumId w:val="24"/>
  </w:num>
  <w:num w:numId="22" w16cid:durableId="1475487562">
    <w:abstractNumId w:val="27"/>
  </w:num>
  <w:num w:numId="23" w16cid:durableId="939264737">
    <w:abstractNumId w:val="23"/>
  </w:num>
  <w:num w:numId="24" w16cid:durableId="106588214">
    <w:abstractNumId w:val="15"/>
  </w:num>
  <w:num w:numId="25" w16cid:durableId="14818732">
    <w:abstractNumId w:val="35"/>
  </w:num>
  <w:num w:numId="26" w16cid:durableId="13852576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18994103">
    <w:abstractNumId w:val="26"/>
  </w:num>
  <w:num w:numId="28" w16cid:durableId="2017732620">
    <w:abstractNumId w:val="20"/>
  </w:num>
  <w:num w:numId="29" w16cid:durableId="1026254716">
    <w:abstractNumId w:val="11"/>
  </w:num>
  <w:num w:numId="30" w16cid:durableId="2123569368">
    <w:abstractNumId w:val="42"/>
  </w:num>
  <w:num w:numId="31" w16cid:durableId="218589816">
    <w:abstractNumId w:val="28"/>
  </w:num>
  <w:num w:numId="32" w16cid:durableId="738863486">
    <w:abstractNumId w:val="19"/>
  </w:num>
  <w:num w:numId="33" w16cid:durableId="1193692815">
    <w:abstractNumId w:val="31"/>
  </w:num>
  <w:num w:numId="34" w16cid:durableId="1856990837">
    <w:abstractNumId w:val="33"/>
  </w:num>
  <w:num w:numId="35" w16cid:durableId="1304853662">
    <w:abstractNumId w:val="39"/>
  </w:num>
  <w:num w:numId="36" w16cid:durableId="23409204">
    <w:abstractNumId w:val="21"/>
  </w:num>
  <w:num w:numId="37" w16cid:durableId="2115517295">
    <w:abstractNumId w:val="17"/>
  </w:num>
  <w:num w:numId="38" w16cid:durableId="767579246">
    <w:abstractNumId w:val="35"/>
  </w:num>
  <w:num w:numId="39" w16cid:durableId="1386904725">
    <w:abstractNumId w:val="12"/>
  </w:num>
  <w:num w:numId="40" w16cid:durableId="544027614">
    <w:abstractNumId w:val="41"/>
  </w:num>
  <w:num w:numId="41" w16cid:durableId="1102073760">
    <w:abstractNumId w:val="13"/>
  </w:num>
  <w:num w:numId="42" w16cid:durableId="1462571509">
    <w:abstractNumId w:val="36"/>
  </w:num>
  <w:num w:numId="43" w16cid:durableId="861094912">
    <w:abstractNumId w:val="37"/>
  </w:num>
  <w:num w:numId="44" w16cid:durableId="1647931180">
    <w:abstractNumId w:val="25"/>
  </w:num>
  <w:num w:numId="45" w16cid:durableId="2847745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FB"/>
    <w:rsid w:val="00013FBE"/>
    <w:rsid w:val="00016DC0"/>
    <w:rsid w:val="00022A4B"/>
    <w:rsid w:val="00024F5D"/>
    <w:rsid w:val="00035B20"/>
    <w:rsid w:val="0004084F"/>
    <w:rsid w:val="000624AC"/>
    <w:rsid w:val="000657C8"/>
    <w:rsid w:val="0006794F"/>
    <w:rsid w:val="000727DA"/>
    <w:rsid w:val="00075598"/>
    <w:rsid w:val="00080553"/>
    <w:rsid w:val="0008100B"/>
    <w:rsid w:val="00082C51"/>
    <w:rsid w:val="00095048"/>
    <w:rsid w:val="00097788"/>
    <w:rsid w:val="000A72A8"/>
    <w:rsid w:val="000A7EC1"/>
    <w:rsid w:val="000B17D9"/>
    <w:rsid w:val="000B369E"/>
    <w:rsid w:val="000C1007"/>
    <w:rsid w:val="000C13E2"/>
    <w:rsid w:val="000C2C95"/>
    <w:rsid w:val="000C7CCA"/>
    <w:rsid w:val="000D1E25"/>
    <w:rsid w:val="000D2676"/>
    <w:rsid w:val="000D5BF0"/>
    <w:rsid w:val="000D69AA"/>
    <w:rsid w:val="000F2047"/>
    <w:rsid w:val="000F7A65"/>
    <w:rsid w:val="00100E23"/>
    <w:rsid w:val="00101F82"/>
    <w:rsid w:val="00104A26"/>
    <w:rsid w:val="00127935"/>
    <w:rsid w:val="0013263B"/>
    <w:rsid w:val="0014296F"/>
    <w:rsid w:val="0014358A"/>
    <w:rsid w:val="00153448"/>
    <w:rsid w:val="00157042"/>
    <w:rsid w:val="00162B31"/>
    <w:rsid w:val="00165B3C"/>
    <w:rsid w:val="00167852"/>
    <w:rsid w:val="00167D08"/>
    <w:rsid w:val="00167D78"/>
    <w:rsid w:val="00170633"/>
    <w:rsid w:val="001734A8"/>
    <w:rsid w:val="0017438D"/>
    <w:rsid w:val="00177C26"/>
    <w:rsid w:val="00180D47"/>
    <w:rsid w:val="00184510"/>
    <w:rsid w:val="001850A6"/>
    <w:rsid w:val="001872FC"/>
    <w:rsid w:val="001D0918"/>
    <w:rsid w:val="001E141A"/>
    <w:rsid w:val="001E34CF"/>
    <w:rsid w:val="001E5C48"/>
    <w:rsid w:val="001E6469"/>
    <w:rsid w:val="001E7D3A"/>
    <w:rsid w:val="0020055C"/>
    <w:rsid w:val="00204C84"/>
    <w:rsid w:val="0020509C"/>
    <w:rsid w:val="00207DFF"/>
    <w:rsid w:val="0021011A"/>
    <w:rsid w:val="00210450"/>
    <w:rsid w:val="00213D1C"/>
    <w:rsid w:val="00220D48"/>
    <w:rsid w:val="00234ADC"/>
    <w:rsid w:val="00236E23"/>
    <w:rsid w:val="00240E89"/>
    <w:rsid w:val="00244A89"/>
    <w:rsid w:val="00254707"/>
    <w:rsid w:val="00260E68"/>
    <w:rsid w:val="002776B0"/>
    <w:rsid w:val="002844A0"/>
    <w:rsid w:val="00296446"/>
    <w:rsid w:val="002A149C"/>
    <w:rsid w:val="002A24E2"/>
    <w:rsid w:val="002A4366"/>
    <w:rsid w:val="002B33AA"/>
    <w:rsid w:val="002C292A"/>
    <w:rsid w:val="002C3156"/>
    <w:rsid w:val="002C3A7B"/>
    <w:rsid w:val="002C54BB"/>
    <w:rsid w:val="002C5986"/>
    <w:rsid w:val="002C7301"/>
    <w:rsid w:val="002D037D"/>
    <w:rsid w:val="002E0706"/>
    <w:rsid w:val="002E5F91"/>
    <w:rsid w:val="002F1EB8"/>
    <w:rsid w:val="00300293"/>
    <w:rsid w:val="00300892"/>
    <w:rsid w:val="00300DF1"/>
    <w:rsid w:val="00304978"/>
    <w:rsid w:val="00306849"/>
    <w:rsid w:val="003146D9"/>
    <w:rsid w:val="00317F82"/>
    <w:rsid w:val="0032137D"/>
    <w:rsid w:val="00343D77"/>
    <w:rsid w:val="00344F0E"/>
    <w:rsid w:val="003450C3"/>
    <w:rsid w:val="00351049"/>
    <w:rsid w:val="00356315"/>
    <w:rsid w:val="00376FF8"/>
    <w:rsid w:val="00377EF5"/>
    <w:rsid w:val="0038654C"/>
    <w:rsid w:val="00387B64"/>
    <w:rsid w:val="003968C2"/>
    <w:rsid w:val="003A42DE"/>
    <w:rsid w:val="003C1601"/>
    <w:rsid w:val="003C2625"/>
    <w:rsid w:val="003D6E29"/>
    <w:rsid w:val="003E5B49"/>
    <w:rsid w:val="003E6C04"/>
    <w:rsid w:val="003E7A5E"/>
    <w:rsid w:val="004128F2"/>
    <w:rsid w:val="00420130"/>
    <w:rsid w:val="00421839"/>
    <w:rsid w:val="00423A8D"/>
    <w:rsid w:val="004323E4"/>
    <w:rsid w:val="00432B09"/>
    <w:rsid w:val="0043470B"/>
    <w:rsid w:val="0046000F"/>
    <w:rsid w:val="00477513"/>
    <w:rsid w:val="0049255E"/>
    <w:rsid w:val="00495BE5"/>
    <w:rsid w:val="004B092A"/>
    <w:rsid w:val="004B54A1"/>
    <w:rsid w:val="004B6DE8"/>
    <w:rsid w:val="004C50A0"/>
    <w:rsid w:val="004D4653"/>
    <w:rsid w:val="004E1CC4"/>
    <w:rsid w:val="004E29CD"/>
    <w:rsid w:val="004E4783"/>
    <w:rsid w:val="004F168F"/>
    <w:rsid w:val="004F1BC4"/>
    <w:rsid w:val="004F4AAC"/>
    <w:rsid w:val="004F62B1"/>
    <w:rsid w:val="004F62C3"/>
    <w:rsid w:val="0050018E"/>
    <w:rsid w:val="00520336"/>
    <w:rsid w:val="0052729F"/>
    <w:rsid w:val="00544A53"/>
    <w:rsid w:val="00544AEC"/>
    <w:rsid w:val="0054540A"/>
    <w:rsid w:val="00547250"/>
    <w:rsid w:val="005626EA"/>
    <w:rsid w:val="0056617F"/>
    <w:rsid w:val="00570EB9"/>
    <w:rsid w:val="00574C0A"/>
    <w:rsid w:val="0057575A"/>
    <w:rsid w:val="0057577A"/>
    <w:rsid w:val="005761E4"/>
    <w:rsid w:val="00576E36"/>
    <w:rsid w:val="00584E65"/>
    <w:rsid w:val="00595F43"/>
    <w:rsid w:val="00596663"/>
    <w:rsid w:val="00596939"/>
    <w:rsid w:val="005A0A59"/>
    <w:rsid w:val="005A32F1"/>
    <w:rsid w:val="005A50DC"/>
    <w:rsid w:val="005B5AF1"/>
    <w:rsid w:val="005D5253"/>
    <w:rsid w:val="005E26B2"/>
    <w:rsid w:val="005E3856"/>
    <w:rsid w:val="005E48D9"/>
    <w:rsid w:val="006018AE"/>
    <w:rsid w:val="006029F1"/>
    <w:rsid w:val="00604486"/>
    <w:rsid w:val="00610997"/>
    <w:rsid w:val="006111F7"/>
    <w:rsid w:val="00611846"/>
    <w:rsid w:val="0061287D"/>
    <w:rsid w:val="00624D4E"/>
    <w:rsid w:val="006268DD"/>
    <w:rsid w:val="00640AD7"/>
    <w:rsid w:val="00641987"/>
    <w:rsid w:val="006535CA"/>
    <w:rsid w:val="0066362A"/>
    <w:rsid w:val="0066591F"/>
    <w:rsid w:val="0066727A"/>
    <w:rsid w:val="006705D0"/>
    <w:rsid w:val="00672309"/>
    <w:rsid w:val="00692A7A"/>
    <w:rsid w:val="0069550C"/>
    <w:rsid w:val="006A2DC1"/>
    <w:rsid w:val="006A4806"/>
    <w:rsid w:val="006A76C7"/>
    <w:rsid w:val="006B3D81"/>
    <w:rsid w:val="006C35EC"/>
    <w:rsid w:val="006C69F6"/>
    <w:rsid w:val="006D54BA"/>
    <w:rsid w:val="006D7158"/>
    <w:rsid w:val="006E2D87"/>
    <w:rsid w:val="006E43EC"/>
    <w:rsid w:val="006E5F4B"/>
    <w:rsid w:val="006F58FB"/>
    <w:rsid w:val="007275B4"/>
    <w:rsid w:val="00736522"/>
    <w:rsid w:val="00740490"/>
    <w:rsid w:val="007461D7"/>
    <w:rsid w:val="0075350B"/>
    <w:rsid w:val="0076750B"/>
    <w:rsid w:val="00770528"/>
    <w:rsid w:val="00772AD7"/>
    <w:rsid w:val="00775AA2"/>
    <w:rsid w:val="0078360F"/>
    <w:rsid w:val="0078383E"/>
    <w:rsid w:val="0079205F"/>
    <w:rsid w:val="007B2418"/>
    <w:rsid w:val="007B2AC4"/>
    <w:rsid w:val="007C0946"/>
    <w:rsid w:val="007C33C1"/>
    <w:rsid w:val="007D3E59"/>
    <w:rsid w:val="007D6403"/>
    <w:rsid w:val="007F0565"/>
    <w:rsid w:val="007F0E8C"/>
    <w:rsid w:val="007F545D"/>
    <w:rsid w:val="007F67F0"/>
    <w:rsid w:val="007F77C5"/>
    <w:rsid w:val="00801616"/>
    <w:rsid w:val="00820361"/>
    <w:rsid w:val="00823F19"/>
    <w:rsid w:val="00827F1D"/>
    <w:rsid w:val="0083337E"/>
    <w:rsid w:val="00840CB3"/>
    <w:rsid w:val="00841095"/>
    <w:rsid w:val="008449EB"/>
    <w:rsid w:val="0084575D"/>
    <w:rsid w:val="008465F7"/>
    <w:rsid w:val="00852884"/>
    <w:rsid w:val="008622F3"/>
    <w:rsid w:val="008743C5"/>
    <w:rsid w:val="00882C1B"/>
    <w:rsid w:val="00885A17"/>
    <w:rsid w:val="00890A3C"/>
    <w:rsid w:val="0089383D"/>
    <w:rsid w:val="00893B7D"/>
    <w:rsid w:val="008968CA"/>
    <w:rsid w:val="008B084F"/>
    <w:rsid w:val="008B3DAA"/>
    <w:rsid w:val="008B51DC"/>
    <w:rsid w:val="008C2AA8"/>
    <w:rsid w:val="008C66C5"/>
    <w:rsid w:val="008C68F9"/>
    <w:rsid w:val="008C6B9D"/>
    <w:rsid w:val="008C6D90"/>
    <w:rsid w:val="008D3779"/>
    <w:rsid w:val="008E6795"/>
    <w:rsid w:val="008E76D6"/>
    <w:rsid w:val="008F17E3"/>
    <w:rsid w:val="00903558"/>
    <w:rsid w:val="00907F1D"/>
    <w:rsid w:val="009178BA"/>
    <w:rsid w:val="00921AEB"/>
    <w:rsid w:val="009514F0"/>
    <w:rsid w:val="009571AA"/>
    <w:rsid w:val="0096409B"/>
    <w:rsid w:val="00975235"/>
    <w:rsid w:val="00990BA7"/>
    <w:rsid w:val="00990FB7"/>
    <w:rsid w:val="00991E8E"/>
    <w:rsid w:val="00993043"/>
    <w:rsid w:val="009A41EA"/>
    <w:rsid w:val="009A4E17"/>
    <w:rsid w:val="009B6EDB"/>
    <w:rsid w:val="009C4706"/>
    <w:rsid w:val="009C5AE3"/>
    <w:rsid w:val="009D63FB"/>
    <w:rsid w:val="009E5586"/>
    <w:rsid w:val="009E7D33"/>
    <w:rsid w:val="00A024B5"/>
    <w:rsid w:val="00A03B2F"/>
    <w:rsid w:val="00A072F0"/>
    <w:rsid w:val="00A11038"/>
    <w:rsid w:val="00A120C5"/>
    <w:rsid w:val="00A14E46"/>
    <w:rsid w:val="00A2098A"/>
    <w:rsid w:val="00A52DAF"/>
    <w:rsid w:val="00A55108"/>
    <w:rsid w:val="00A61360"/>
    <w:rsid w:val="00A65CE2"/>
    <w:rsid w:val="00A67EB1"/>
    <w:rsid w:val="00A83BC9"/>
    <w:rsid w:val="00A91836"/>
    <w:rsid w:val="00A93DA5"/>
    <w:rsid w:val="00A93DD5"/>
    <w:rsid w:val="00AA2253"/>
    <w:rsid w:val="00AA5682"/>
    <w:rsid w:val="00AB5837"/>
    <w:rsid w:val="00AC0D7D"/>
    <w:rsid w:val="00AC1123"/>
    <w:rsid w:val="00AC7D48"/>
    <w:rsid w:val="00AE59CD"/>
    <w:rsid w:val="00AF3674"/>
    <w:rsid w:val="00AF44EE"/>
    <w:rsid w:val="00AF4C3C"/>
    <w:rsid w:val="00B01734"/>
    <w:rsid w:val="00B02A5F"/>
    <w:rsid w:val="00B04499"/>
    <w:rsid w:val="00B13F40"/>
    <w:rsid w:val="00B143BE"/>
    <w:rsid w:val="00B174E1"/>
    <w:rsid w:val="00B27C53"/>
    <w:rsid w:val="00B30BE8"/>
    <w:rsid w:val="00B4631C"/>
    <w:rsid w:val="00B5515B"/>
    <w:rsid w:val="00B55825"/>
    <w:rsid w:val="00B731E9"/>
    <w:rsid w:val="00B73C86"/>
    <w:rsid w:val="00B74DF1"/>
    <w:rsid w:val="00B76459"/>
    <w:rsid w:val="00B77133"/>
    <w:rsid w:val="00B81CFC"/>
    <w:rsid w:val="00B84A44"/>
    <w:rsid w:val="00B8666F"/>
    <w:rsid w:val="00B94B3F"/>
    <w:rsid w:val="00B95C0F"/>
    <w:rsid w:val="00BA3CCE"/>
    <w:rsid w:val="00BA47A2"/>
    <w:rsid w:val="00BA5082"/>
    <w:rsid w:val="00BA6086"/>
    <w:rsid w:val="00BB3AEC"/>
    <w:rsid w:val="00BB429E"/>
    <w:rsid w:val="00BB49B9"/>
    <w:rsid w:val="00BC0476"/>
    <w:rsid w:val="00BC413B"/>
    <w:rsid w:val="00BC601E"/>
    <w:rsid w:val="00BD00E7"/>
    <w:rsid w:val="00BD26BF"/>
    <w:rsid w:val="00BD2A1F"/>
    <w:rsid w:val="00BE32B5"/>
    <w:rsid w:val="00BF2F12"/>
    <w:rsid w:val="00C00254"/>
    <w:rsid w:val="00C02387"/>
    <w:rsid w:val="00C14EED"/>
    <w:rsid w:val="00C22084"/>
    <w:rsid w:val="00C22365"/>
    <w:rsid w:val="00C23063"/>
    <w:rsid w:val="00C25FC8"/>
    <w:rsid w:val="00C31ED1"/>
    <w:rsid w:val="00C3243C"/>
    <w:rsid w:val="00C61FDC"/>
    <w:rsid w:val="00C64A8E"/>
    <w:rsid w:val="00C65DA5"/>
    <w:rsid w:val="00C7366E"/>
    <w:rsid w:val="00C75136"/>
    <w:rsid w:val="00C77794"/>
    <w:rsid w:val="00C9587A"/>
    <w:rsid w:val="00CA7602"/>
    <w:rsid w:val="00CB3A37"/>
    <w:rsid w:val="00CB3ABE"/>
    <w:rsid w:val="00CB7401"/>
    <w:rsid w:val="00CC03A2"/>
    <w:rsid w:val="00CC17B4"/>
    <w:rsid w:val="00CD3036"/>
    <w:rsid w:val="00CF1864"/>
    <w:rsid w:val="00D065BB"/>
    <w:rsid w:val="00D109B7"/>
    <w:rsid w:val="00D1740A"/>
    <w:rsid w:val="00D3346A"/>
    <w:rsid w:val="00D40057"/>
    <w:rsid w:val="00D473CB"/>
    <w:rsid w:val="00D55FFF"/>
    <w:rsid w:val="00D57DEF"/>
    <w:rsid w:val="00D60375"/>
    <w:rsid w:val="00D621E0"/>
    <w:rsid w:val="00D71379"/>
    <w:rsid w:val="00D82596"/>
    <w:rsid w:val="00D933B9"/>
    <w:rsid w:val="00D96BCA"/>
    <w:rsid w:val="00DA5EBB"/>
    <w:rsid w:val="00DB1640"/>
    <w:rsid w:val="00DB72FA"/>
    <w:rsid w:val="00DB75B6"/>
    <w:rsid w:val="00DD0EAB"/>
    <w:rsid w:val="00DD2467"/>
    <w:rsid w:val="00DE383F"/>
    <w:rsid w:val="00DF61FD"/>
    <w:rsid w:val="00E12E62"/>
    <w:rsid w:val="00E130B4"/>
    <w:rsid w:val="00E134C4"/>
    <w:rsid w:val="00E14695"/>
    <w:rsid w:val="00E258FB"/>
    <w:rsid w:val="00E318FD"/>
    <w:rsid w:val="00E32D67"/>
    <w:rsid w:val="00E34922"/>
    <w:rsid w:val="00E41FEE"/>
    <w:rsid w:val="00E46155"/>
    <w:rsid w:val="00E469F2"/>
    <w:rsid w:val="00E52FE9"/>
    <w:rsid w:val="00E61280"/>
    <w:rsid w:val="00E6654D"/>
    <w:rsid w:val="00E70492"/>
    <w:rsid w:val="00E70903"/>
    <w:rsid w:val="00E80B40"/>
    <w:rsid w:val="00E94301"/>
    <w:rsid w:val="00EA0337"/>
    <w:rsid w:val="00EA6776"/>
    <w:rsid w:val="00EB162B"/>
    <w:rsid w:val="00EB3810"/>
    <w:rsid w:val="00EC754C"/>
    <w:rsid w:val="00ED57CF"/>
    <w:rsid w:val="00EE206C"/>
    <w:rsid w:val="00EE24B3"/>
    <w:rsid w:val="00EE4666"/>
    <w:rsid w:val="00EF574F"/>
    <w:rsid w:val="00F2588D"/>
    <w:rsid w:val="00F32460"/>
    <w:rsid w:val="00F3665C"/>
    <w:rsid w:val="00F42F3C"/>
    <w:rsid w:val="00F43E54"/>
    <w:rsid w:val="00F506FE"/>
    <w:rsid w:val="00F547EF"/>
    <w:rsid w:val="00F66C81"/>
    <w:rsid w:val="00F66CE0"/>
    <w:rsid w:val="00F734E9"/>
    <w:rsid w:val="00F74514"/>
    <w:rsid w:val="00F82490"/>
    <w:rsid w:val="00F85219"/>
    <w:rsid w:val="00F85AD5"/>
    <w:rsid w:val="00F87FD7"/>
    <w:rsid w:val="00F948A2"/>
    <w:rsid w:val="00F9747A"/>
    <w:rsid w:val="00FA402E"/>
    <w:rsid w:val="00FA5DD0"/>
    <w:rsid w:val="00FB5991"/>
    <w:rsid w:val="00FF00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0B4F"/>
  <w15:docId w15:val="{3139500C-BCEA-6E46-BC21-5256B780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16"/>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776"/>
    <w:pPr>
      <w:widowControl/>
      <w:spacing w:after="240" w:line="276" w:lineRule="auto"/>
    </w:pPr>
    <w:rPr>
      <w:rFonts w:ascii="Söhne Leicht" w:eastAsia="Söhne" w:hAnsi="Söhne Leicht" w:cs="Söhne"/>
      <w:lang w:val="en-CA"/>
    </w:rPr>
  </w:style>
  <w:style w:type="paragraph" w:styleId="Heading1">
    <w:name w:val="heading 1"/>
    <w:aliases w:val="Main title"/>
    <w:basedOn w:val="Normal"/>
    <w:next w:val="Normal"/>
    <w:link w:val="Heading1Char"/>
    <w:uiPriority w:val="10"/>
    <w:qFormat/>
    <w:rsid w:val="00296446"/>
    <w:pPr>
      <w:spacing w:before="120" w:after="0"/>
      <w:outlineLvl w:val="0"/>
    </w:pPr>
    <w:rPr>
      <w:rFonts w:ascii="Söhne Kräftig" w:hAnsi="Söhne Kräftig"/>
      <w:sz w:val="48"/>
      <w:szCs w:val="48"/>
    </w:rPr>
  </w:style>
  <w:style w:type="paragraph" w:styleId="Heading2">
    <w:name w:val="heading 2"/>
    <w:aliases w:val="Secondary title"/>
    <w:basedOn w:val="Normal"/>
    <w:next w:val="Normal"/>
    <w:link w:val="Heading2Char"/>
    <w:uiPriority w:val="12"/>
    <w:qFormat/>
    <w:rsid w:val="00296446"/>
    <w:pPr>
      <w:spacing w:after="720"/>
      <w:outlineLvl w:val="1"/>
    </w:pPr>
    <w:rPr>
      <w:rFonts w:ascii="Söhne Kräftig" w:hAnsi="Söhne Kräftig"/>
      <w:sz w:val="32"/>
      <w:szCs w:val="32"/>
    </w:rPr>
  </w:style>
  <w:style w:type="paragraph" w:styleId="Heading3">
    <w:name w:val="heading 3"/>
    <w:aliases w:val="Title date"/>
    <w:basedOn w:val="ListParagraph"/>
    <w:next w:val="Normal"/>
    <w:link w:val="Heading3Char"/>
    <w:uiPriority w:val="12"/>
    <w:qFormat/>
    <w:rsid w:val="00E41FEE"/>
    <w:pPr>
      <w:spacing w:after="0" w:line="240" w:lineRule="auto"/>
      <w:ind w:left="0"/>
      <w:jc w:val="right"/>
      <w:outlineLvl w:val="2"/>
    </w:pPr>
    <w:rPr>
      <w:rFonts w:ascii="Söhne Kräftig" w:hAnsi="Söhne Kräftig"/>
      <w:noProof/>
      <w:color w:val="DD2125"/>
      <w:sz w:val="28"/>
      <w:szCs w:val="28"/>
    </w:rPr>
  </w:style>
  <w:style w:type="paragraph" w:styleId="Heading4">
    <w:name w:val="heading 4"/>
    <w:next w:val="Normal"/>
    <w:link w:val="Heading4Char"/>
    <w:uiPriority w:val="1"/>
    <w:qFormat/>
    <w:rsid w:val="00D473CB"/>
    <w:pPr>
      <w:keepNext/>
      <w:widowControl/>
      <w:numPr>
        <w:numId w:val="25"/>
      </w:numPr>
      <w:spacing w:before="240" w:after="240"/>
      <w:outlineLvl w:val="3"/>
    </w:pPr>
    <w:rPr>
      <w:rFonts w:ascii="Söhne Kräftig" w:eastAsia="Söhne" w:hAnsi="Söhne Kräftig" w:cs="Söhne"/>
      <w:sz w:val="28"/>
      <w:szCs w:val="28"/>
      <w:lang w:val="en-CA"/>
    </w:rPr>
  </w:style>
  <w:style w:type="paragraph" w:styleId="Heading5">
    <w:name w:val="heading 5"/>
    <w:aliases w:val="Number"/>
    <w:basedOn w:val="Heading4"/>
    <w:next w:val="Normal"/>
    <w:link w:val="Heading5Char"/>
    <w:uiPriority w:val="1"/>
    <w:unhideWhenUsed/>
    <w:qFormat/>
    <w:rsid w:val="00D473CB"/>
    <w:pPr>
      <w:numPr>
        <w:ilvl w:val="1"/>
      </w:numPr>
      <w:outlineLvl w:val="4"/>
    </w:pPr>
    <w:rPr>
      <w:sz w:val="24"/>
      <w:szCs w:val="24"/>
    </w:rPr>
  </w:style>
  <w:style w:type="paragraph" w:styleId="Heading6">
    <w:name w:val="heading 6"/>
    <w:aliases w:val="Body - Heading 4"/>
    <w:basedOn w:val="Normal"/>
    <w:next w:val="Normal"/>
    <w:link w:val="Heading6Char"/>
    <w:uiPriority w:val="9"/>
    <w:unhideWhenUsed/>
    <w:rsid w:val="001E5C48"/>
    <w:pPr>
      <w:outlineLvl w:val="5"/>
    </w:pPr>
    <w:rPr>
      <w:rFonts w:ascii="SÖHNE LEICHT KURSIV" w:hAnsi="SÖHNE LEICHT KURSIV"/>
      <w:i/>
      <w:iCs/>
    </w:rPr>
  </w:style>
  <w:style w:type="paragraph" w:styleId="Heading7">
    <w:name w:val="heading 7"/>
    <w:aliases w:val="small letter"/>
    <w:basedOn w:val="Heading5Number"/>
    <w:next w:val="Normal"/>
    <w:link w:val="Heading7Char"/>
    <w:uiPriority w:val="4"/>
    <w:qFormat/>
    <w:rsid w:val="00D473CB"/>
    <w:pPr>
      <w:numPr>
        <w:ilvl w:val="2"/>
        <w:numId w:val="25"/>
      </w:numPr>
      <w:spacing w:after="120"/>
      <w:outlineLvl w:val="6"/>
    </w:pPr>
  </w:style>
  <w:style w:type="paragraph" w:styleId="Heading8">
    <w:name w:val="heading 8"/>
    <w:basedOn w:val="Normal"/>
    <w:next w:val="Normal"/>
    <w:link w:val="Heading8Char"/>
    <w:uiPriority w:val="9"/>
    <w:unhideWhenUsed/>
    <w:rsid w:val="00024F5D"/>
    <w:pPr>
      <w:ind w:left="993"/>
      <w:outlineLvl w:val="7"/>
    </w:pPr>
  </w:style>
  <w:style w:type="paragraph" w:styleId="Heading9">
    <w:name w:val="heading 9"/>
    <w:basedOn w:val="Heading8"/>
    <w:next w:val="Normal"/>
    <w:link w:val="Heading9Char"/>
    <w:uiPriority w:val="9"/>
    <w:unhideWhenUsed/>
    <w:rsid w:val="00A52DAF"/>
    <w:pPr>
      <w:ind w:left="0"/>
      <w:outlineLvl w:val="8"/>
    </w:pPr>
    <w:rPr>
      <w:rFonts w:ascii="SÖHNE LEICHT KURSIV" w:hAnsi="SÖHNE LEICHT KURSIV"/>
      <w:i/>
      <w:i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ondary title Char"/>
    <w:basedOn w:val="DefaultParagraphFont"/>
    <w:link w:val="Heading2"/>
    <w:uiPriority w:val="12"/>
    <w:rsid w:val="00A93DD5"/>
    <w:rPr>
      <w:rFonts w:ascii="Söhne Kräftig" w:eastAsia="Söhne" w:hAnsi="Söhne Kräftig" w:cs="Söhne"/>
      <w:sz w:val="32"/>
      <w:szCs w:val="32"/>
      <w:lang w:val="en-CA"/>
    </w:rPr>
  </w:style>
  <w:style w:type="paragraph" w:styleId="Title">
    <w:name w:val="Title"/>
    <w:aliases w:val="Bold subheading"/>
    <w:basedOn w:val="Normal"/>
    <w:next w:val="Normal"/>
    <w:uiPriority w:val="14"/>
    <w:qFormat/>
    <w:rsid w:val="00D473CB"/>
    <w:pPr>
      <w:keepNext/>
      <w:spacing w:before="240"/>
    </w:pPr>
    <w:rPr>
      <w:rFonts w:ascii="Söhne Kräftig" w:hAnsi="Söhne Kräftig"/>
    </w:rPr>
  </w:style>
  <w:style w:type="paragraph" w:styleId="ListParagraph">
    <w:name w:val="List Paragraph"/>
    <w:aliases w:val="List,Liste,列出段落"/>
    <w:basedOn w:val="Normal"/>
    <w:uiPriority w:val="34"/>
    <w:qFormat/>
    <w:rsid w:val="0079205F"/>
    <w:pPr>
      <w:numPr>
        <w:numId w:val="8"/>
      </w:numPr>
    </w:pPr>
  </w:style>
  <w:style w:type="paragraph" w:customStyle="1" w:styleId="TableParagraph">
    <w:name w:val="Table Paragraph"/>
    <w:basedOn w:val="Normal"/>
    <w:uiPriority w:val="15"/>
    <w:unhideWhenUsed/>
    <w:qFormat/>
  </w:style>
  <w:style w:type="paragraph" w:styleId="Header">
    <w:name w:val="header"/>
    <w:basedOn w:val="Normal"/>
    <w:link w:val="HeaderChar"/>
    <w:uiPriority w:val="99"/>
    <w:unhideWhenUsed/>
    <w:rsid w:val="00AC7D48"/>
    <w:pPr>
      <w:tabs>
        <w:tab w:val="center" w:pos="4680"/>
        <w:tab w:val="right" w:pos="9360"/>
      </w:tabs>
    </w:pPr>
    <w:rPr>
      <w:rFonts w:ascii="Söhne Kräftig" w:hAnsi="Söhne Kräftig"/>
      <w:color w:val="DD2125"/>
      <w:sz w:val="24"/>
      <w:szCs w:val="24"/>
    </w:rPr>
  </w:style>
  <w:style w:type="character" w:customStyle="1" w:styleId="HeaderChar">
    <w:name w:val="Header Char"/>
    <w:basedOn w:val="DefaultParagraphFont"/>
    <w:link w:val="Header"/>
    <w:uiPriority w:val="99"/>
    <w:rsid w:val="00AC7D48"/>
    <w:rPr>
      <w:rFonts w:ascii="Söhne Kräftig" w:eastAsia="Söhne" w:hAnsi="Söhne Kräftig" w:cs="Söhne"/>
      <w:color w:val="DD2125"/>
      <w:sz w:val="24"/>
      <w:szCs w:val="24"/>
      <w:lang w:val="en-CA"/>
    </w:rPr>
  </w:style>
  <w:style w:type="paragraph" w:styleId="Footer">
    <w:name w:val="footer"/>
    <w:basedOn w:val="Normal"/>
    <w:link w:val="FooterChar"/>
    <w:uiPriority w:val="99"/>
    <w:unhideWhenUsed/>
    <w:rsid w:val="00AC7D48"/>
    <w:pPr>
      <w:framePr w:wrap="none" w:vAnchor="text" w:hAnchor="margin" w:xAlign="right" w:y="1"/>
      <w:tabs>
        <w:tab w:val="center" w:pos="4680"/>
        <w:tab w:val="right" w:pos="9360"/>
      </w:tabs>
      <w:jc w:val="right"/>
    </w:pPr>
    <w:rPr>
      <w:rFonts w:ascii="Söhne Kräftig" w:hAnsi="Söhne Kräftig"/>
      <w:color w:val="DD2125"/>
    </w:rPr>
  </w:style>
  <w:style w:type="character" w:customStyle="1" w:styleId="FooterChar">
    <w:name w:val="Footer Char"/>
    <w:basedOn w:val="DefaultParagraphFont"/>
    <w:link w:val="Footer"/>
    <w:uiPriority w:val="99"/>
    <w:rsid w:val="00AC7D48"/>
    <w:rPr>
      <w:rFonts w:ascii="Söhne Kräftig" w:eastAsia="Söhne" w:hAnsi="Söhne Kräftig" w:cs="Söhne"/>
      <w:color w:val="DD2125"/>
      <w:lang w:val="en-CA"/>
    </w:rPr>
  </w:style>
  <w:style w:type="character" w:styleId="PageNumber">
    <w:name w:val="page number"/>
    <w:basedOn w:val="DefaultParagraphFont"/>
    <w:uiPriority w:val="99"/>
    <w:semiHidden/>
    <w:unhideWhenUsed/>
    <w:rsid w:val="00C65DA5"/>
  </w:style>
  <w:style w:type="paragraph" w:styleId="FootnoteText">
    <w:name w:val="footnote text"/>
    <w:basedOn w:val="Normal"/>
    <w:link w:val="FootnoteTextChar"/>
    <w:uiPriority w:val="99"/>
    <w:unhideWhenUsed/>
    <w:rsid w:val="00254707"/>
    <w:pPr>
      <w:spacing w:after="60" w:line="240" w:lineRule="auto"/>
    </w:pPr>
    <w:rPr>
      <w:sz w:val="20"/>
      <w:szCs w:val="20"/>
    </w:rPr>
  </w:style>
  <w:style w:type="character" w:customStyle="1" w:styleId="FootnoteTextChar">
    <w:name w:val="Footnote Text Char"/>
    <w:basedOn w:val="DefaultParagraphFont"/>
    <w:link w:val="FootnoteText"/>
    <w:uiPriority w:val="99"/>
    <w:rsid w:val="00254707"/>
    <w:rPr>
      <w:rFonts w:ascii="Söhne Leicht" w:eastAsia="Söhne" w:hAnsi="Söhne Leicht" w:cs="Söhne"/>
      <w:sz w:val="20"/>
      <w:szCs w:val="20"/>
      <w:lang w:val="en-CA"/>
    </w:rPr>
  </w:style>
  <w:style w:type="character" w:styleId="FootnoteReference">
    <w:name w:val="footnote reference"/>
    <w:basedOn w:val="DefaultParagraphFont"/>
    <w:uiPriority w:val="99"/>
    <w:unhideWhenUsed/>
    <w:rsid w:val="00D933B9"/>
    <w:rPr>
      <w:rFonts w:ascii="Söhne Leicht" w:hAnsi="Söhne Leicht"/>
      <w:b w:val="0"/>
      <w:i w:val="0"/>
      <w:sz w:val="20"/>
      <w:vertAlign w:val="superscript"/>
    </w:rPr>
  </w:style>
  <w:style w:type="character" w:styleId="Hyperlink">
    <w:name w:val="Hyperlink"/>
    <w:uiPriority w:val="99"/>
    <w:unhideWhenUsed/>
    <w:rsid w:val="000D69AA"/>
    <w:rPr>
      <w:color w:val="DD2125"/>
    </w:rPr>
  </w:style>
  <w:style w:type="character" w:styleId="UnresolvedMention">
    <w:name w:val="Unresolved Mention"/>
    <w:basedOn w:val="DefaultParagraphFont"/>
    <w:uiPriority w:val="99"/>
    <w:semiHidden/>
    <w:unhideWhenUsed/>
    <w:rsid w:val="004D4653"/>
    <w:rPr>
      <w:color w:val="605E5C"/>
      <w:shd w:val="clear" w:color="auto" w:fill="E1DFDD"/>
    </w:rPr>
  </w:style>
  <w:style w:type="character" w:customStyle="1" w:styleId="Heading3Char">
    <w:name w:val="Heading 3 Char"/>
    <w:aliases w:val="Title date Char"/>
    <w:basedOn w:val="DefaultParagraphFont"/>
    <w:link w:val="Heading3"/>
    <w:uiPriority w:val="12"/>
    <w:rsid w:val="00EA6776"/>
    <w:rPr>
      <w:rFonts w:ascii="Söhne Kräftig" w:eastAsia="Söhne" w:hAnsi="Söhne Kräftig" w:cs="Söhne"/>
      <w:noProof/>
      <w:color w:val="DD2125"/>
      <w:sz w:val="28"/>
      <w:szCs w:val="28"/>
      <w:lang w:val="en-CA"/>
    </w:rPr>
  </w:style>
  <w:style w:type="character" w:customStyle="1" w:styleId="Heading4Char">
    <w:name w:val="Heading 4 Char"/>
    <w:basedOn w:val="DefaultParagraphFont"/>
    <w:link w:val="Heading4"/>
    <w:uiPriority w:val="1"/>
    <w:rsid w:val="00EA6776"/>
    <w:rPr>
      <w:rFonts w:ascii="Söhne Kräftig" w:eastAsia="Söhne" w:hAnsi="Söhne Kräftig" w:cs="Söhne"/>
      <w:sz w:val="28"/>
      <w:szCs w:val="28"/>
      <w:lang w:val="en-CA"/>
    </w:rPr>
  </w:style>
  <w:style w:type="character" w:customStyle="1" w:styleId="Heading1Char">
    <w:name w:val="Heading 1 Char"/>
    <w:aliases w:val="Main title Char"/>
    <w:basedOn w:val="DefaultParagraphFont"/>
    <w:link w:val="Heading1"/>
    <w:uiPriority w:val="10"/>
    <w:rsid w:val="00A93DD5"/>
    <w:rPr>
      <w:rFonts w:ascii="Söhne Kräftig" w:eastAsia="Söhne" w:hAnsi="Söhne Kräftig" w:cs="Söhne"/>
      <w:sz w:val="48"/>
      <w:szCs w:val="48"/>
      <w:lang w:val="en-CA"/>
    </w:rPr>
  </w:style>
  <w:style w:type="character" w:customStyle="1" w:styleId="Heading5Char">
    <w:name w:val="Heading 5 Char"/>
    <w:aliases w:val="Number Char"/>
    <w:basedOn w:val="DefaultParagraphFont"/>
    <w:link w:val="Heading5"/>
    <w:uiPriority w:val="1"/>
    <w:semiHidden/>
    <w:rsid w:val="00EA6776"/>
    <w:rPr>
      <w:rFonts w:ascii="Söhne Kräftig" w:eastAsia="Söhne" w:hAnsi="Söhne Kräftig" w:cs="Söhne"/>
      <w:sz w:val="24"/>
      <w:szCs w:val="24"/>
      <w:lang w:val="en-CA"/>
    </w:rPr>
  </w:style>
  <w:style w:type="character" w:customStyle="1" w:styleId="Heading6Char">
    <w:name w:val="Heading 6 Char"/>
    <w:aliases w:val="Body - Heading 4 Char"/>
    <w:basedOn w:val="DefaultParagraphFont"/>
    <w:link w:val="Heading6"/>
    <w:uiPriority w:val="9"/>
    <w:rsid w:val="001E5C48"/>
    <w:rPr>
      <w:rFonts w:ascii="SÖHNE LEICHT KURSIV" w:eastAsia="Söhne" w:hAnsi="SÖHNE LEICHT KURSIV" w:cs="Söhne"/>
      <w:i/>
      <w:iCs/>
      <w:sz w:val="24"/>
      <w:szCs w:val="24"/>
      <w:lang w:val="en-CA"/>
    </w:rPr>
  </w:style>
  <w:style w:type="character" w:customStyle="1" w:styleId="Heading7Char">
    <w:name w:val="Heading 7 Char"/>
    <w:aliases w:val="small letter Char"/>
    <w:basedOn w:val="DefaultParagraphFont"/>
    <w:link w:val="Heading7"/>
    <w:uiPriority w:val="4"/>
    <w:rsid w:val="00A93DD5"/>
    <w:rPr>
      <w:rFonts w:ascii="Söhne Kräftig" w:eastAsia="Times New Roman" w:hAnsi="Söhne Kräftig" w:cs="Times New Roman"/>
      <w:sz w:val="24"/>
      <w:szCs w:val="20"/>
      <w:lang w:val="en-CA"/>
    </w:rPr>
  </w:style>
  <w:style w:type="character" w:customStyle="1" w:styleId="Heading8Char">
    <w:name w:val="Heading 8 Char"/>
    <w:basedOn w:val="DefaultParagraphFont"/>
    <w:link w:val="Heading8"/>
    <w:uiPriority w:val="9"/>
    <w:rsid w:val="00024F5D"/>
    <w:rPr>
      <w:rFonts w:ascii="Söhne Leicht" w:eastAsia="Söhne" w:hAnsi="Söhne Leicht" w:cs="Söhne"/>
      <w:sz w:val="24"/>
      <w:szCs w:val="24"/>
      <w:lang w:val="en-CA"/>
    </w:rPr>
  </w:style>
  <w:style w:type="paragraph" w:styleId="Quote">
    <w:name w:val="Quote"/>
    <w:basedOn w:val="Normal"/>
    <w:next w:val="Normal"/>
    <w:link w:val="QuoteChar"/>
    <w:uiPriority w:val="15"/>
    <w:qFormat/>
    <w:rsid w:val="00BA5082"/>
    <w:pPr>
      <w:autoSpaceDE/>
      <w:autoSpaceDN/>
      <w:spacing w:before="240" w:line="240" w:lineRule="auto"/>
      <w:ind w:left="864" w:right="864"/>
    </w:pPr>
    <w:rPr>
      <w:rFonts w:ascii="SÖHNE LEICHT KURSIV" w:eastAsia="Times New Roman" w:hAnsi="SÖHNE LEICHT KURSIV" w:cs="Times New Roman"/>
    </w:rPr>
  </w:style>
  <w:style w:type="character" w:customStyle="1" w:styleId="QuoteChar">
    <w:name w:val="Quote Char"/>
    <w:basedOn w:val="DefaultParagraphFont"/>
    <w:link w:val="Quote"/>
    <w:uiPriority w:val="15"/>
    <w:rsid w:val="00BA5082"/>
    <w:rPr>
      <w:rFonts w:ascii="SÖHNE LEICHT KURSIV" w:eastAsia="Times New Roman" w:hAnsi="SÖHNE LEICHT KURSIV" w:cs="Times New Roman"/>
      <w:lang w:val="en-CA"/>
    </w:rPr>
  </w:style>
  <w:style w:type="character" w:customStyle="1" w:styleId="Heading9Char">
    <w:name w:val="Heading 9 Char"/>
    <w:basedOn w:val="DefaultParagraphFont"/>
    <w:link w:val="Heading9"/>
    <w:uiPriority w:val="9"/>
    <w:rsid w:val="00A52DAF"/>
    <w:rPr>
      <w:rFonts w:ascii="SÖHNE LEICHT KURSIV" w:eastAsia="Söhne" w:hAnsi="SÖHNE LEICHT KURSIV" w:cs="Söhne"/>
      <w:i/>
      <w:iCs/>
      <w:u w:val="single"/>
      <w:lang w:val="en-CA"/>
    </w:rPr>
  </w:style>
  <w:style w:type="paragraph" w:styleId="NoSpacing">
    <w:name w:val="No Spacing"/>
    <w:uiPriority w:val="19"/>
    <w:unhideWhenUsed/>
    <w:qFormat/>
    <w:rsid w:val="008B3DAA"/>
    <w:pPr>
      <w:widowControl/>
      <w:autoSpaceDE/>
      <w:autoSpaceDN/>
    </w:pPr>
    <w:rPr>
      <w:rFonts w:eastAsiaTheme="minorEastAsia"/>
      <w:lang w:eastAsia="zh-CN"/>
    </w:rPr>
  </w:style>
  <w:style w:type="paragraph" w:styleId="Subtitle">
    <w:name w:val="Subtitle"/>
    <w:basedOn w:val="Normal"/>
    <w:next w:val="Normal"/>
    <w:link w:val="SubtitleChar"/>
    <w:uiPriority w:val="11"/>
    <w:unhideWhenUsed/>
    <w:rsid w:val="0046000F"/>
    <w:pPr>
      <w:numPr>
        <w:ilvl w:val="1"/>
      </w:numPr>
      <w:spacing w:after="160"/>
      <w:ind w:left="567"/>
    </w:pPr>
    <w:rPr>
      <w:rFonts w:ascii="SÖHNE LEICHT KURSIV" w:eastAsiaTheme="minorEastAsia" w:hAnsi="SÖHNE LEICHT KURSIV" w:cstheme="minorBidi"/>
      <w:i/>
      <w:color w:val="5A5A5A" w:themeColor="text1" w:themeTint="A5"/>
      <w:spacing w:val="15"/>
    </w:rPr>
  </w:style>
  <w:style w:type="paragraph" w:customStyle="1" w:styleId="Indentbullet">
    <w:name w:val="Indent bullet"/>
    <w:basedOn w:val="ListParagraph"/>
    <w:uiPriority w:val="6"/>
    <w:qFormat/>
    <w:rsid w:val="00F9747A"/>
    <w:pPr>
      <w:numPr>
        <w:ilvl w:val="1"/>
      </w:numPr>
      <w:ind w:left="1224"/>
      <w:contextualSpacing/>
    </w:pPr>
  </w:style>
  <w:style w:type="character" w:customStyle="1" w:styleId="SubtitleChar">
    <w:name w:val="Subtitle Char"/>
    <w:basedOn w:val="DefaultParagraphFont"/>
    <w:link w:val="Subtitle"/>
    <w:uiPriority w:val="11"/>
    <w:rsid w:val="00EA6776"/>
    <w:rPr>
      <w:rFonts w:ascii="SÖHNE LEICHT KURSIV" w:eastAsiaTheme="minorEastAsia" w:hAnsi="SÖHNE LEICHT KURSIV"/>
      <w:i/>
      <w:color w:val="5A5A5A" w:themeColor="text1" w:themeTint="A5"/>
      <w:spacing w:val="15"/>
      <w:lang w:val="en-CA"/>
    </w:rPr>
  </w:style>
  <w:style w:type="character" w:styleId="CommentReference">
    <w:name w:val="annotation reference"/>
    <w:basedOn w:val="DefaultParagraphFont"/>
    <w:uiPriority w:val="99"/>
    <w:semiHidden/>
    <w:unhideWhenUsed/>
    <w:rsid w:val="002776B0"/>
    <w:rPr>
      <w:sz w:val="16"/>
      <w:szCs w:val="16"/>
    </w:rPr>
  </w:style>
  <w:style w:type="paragraph" w:styleId="CommentText">
    <w:name w:val="annotation text"/>
    <w:basedOn w:val="Normal"/>
    <w:link w:val="CommentTextChar"/>
    <w:uiPriority w:val="99"/>
    <w:unhideWhenUsed/>
    <w:rsid w:val="002776B0"/>
    <w:pPr>
      <w:spacing w:line="240" w:lineRule="auto"/>
    </w:pPr>
    <w:rPr>
      <w:sz w:val="20"/>
      <w:szCs w:val="20"/>
    </w:rPr>
  </w:style>
  <w:style w:type="character" w:customStyle="1" w:styleId="CommentTextChar">
    <w:name w:val="Comment Text Char"/>
    <w:basedOn w:val="DefaultParagraphFont"/>
    <w:link w:val="CommentText"/>
    <w:uiPriority w:val="99"/>
    <w:rsid w:val="002776B0"/>
    <w:rPr>
      <w:rFonts w:ascii="Söhne Leicht" w:eastAsia="Söhne" w:hAnsi="Söhne Leicht" w:cs="Söhne"/>
      <w:sz w:val="20"/>
      <w:szCs w:val="20"/>
      <w:lang w:val="en-CA"/>
    </w:rPr>
  </w:style>
  <w:style w:type="paragraph" w:styleId="CommentSubject">
    <w:name w:val="annotation subject"/>
    <w:basedOn w:val="CommentText"/>
    <w:next w:val="CommentText"/>
    <w:link w:val="CommentSubjectChar"/>
    <w:uiPriority w:val="99"/>
    <w:semiHidden/>
    <w:unhideWhenUsed/>
    <w:rsid w:val="002776B0"/>
    <w:rPr>
      <w:b/>
      <w:bCs/>
    </w:rPr>
  </w:style>
  <w:style w:type="character" w:customStyle="1" w:styleId="CommentSubjectChar">
    <w:name w:val="Comment Subject Char"/>
    <w:basedOn w:val="CommentTextChar"/>
    <w:link w:val="CommentSubject"/>
    <w:uiPriority w:val="99"/>
    <w:semiHidden/>
    <w:rsid w:val="002776B0"/>
    <w:rPr>
      <w:rFonts w:ascii="Söhne Leicht" w:eastAsia="Söhne" w:hAnsi="Söhne Leicht" w:cs="Söhne"/>
      <w:b/>
      <w:bCs/>
      <w:sz w:val="20"/>
      <w:szCs w:val="20"/>
      <w:lang w:val="en-CA"/>
    </w:rPr>
  </w:style>
  <w:style w:type="paragraph" w:customStyle="1" w:styleId="Heading5Number">
    <w:name w:val="Heading 5 Number"/>
    <w:basedOn w:val="Heading5"/>
    <w:next w:val="Normal"/>
    <w:uiPriority w:val="2"/>
    <w:rsid w:val="002C292A"/>
    <w:pPr>
      <w:numPr>
        <w:numId w:val="24"/>
      </w:numPr>
    </w:pPr>
    <w:rPr>
      <w:rFonts w:eastAsia="Times New Roman" w:cs="Times New Roman"/>
      <w:szCs w:val="20"/>
    </w:rPr>
  </w:style>
  <w:style w:type="numbering" w:customStyle="1" w:styleId="Headings">
    <w:name w:val="Headings"/>
    <w:uiPriority w:val="99"/>
    <w:rsid w:val="004128F2"/>
    <w:pPr>
      <w:numPr>
        <w:numId w:val="25"/>
      </w:numPr>
    </w:pPr>
  </w:style>
  <w:style w:type="character" w:styleId="SubtleEmphasis">
    <w:name w:val="Subtle Emphasis"/>
    <w:basedOn w:val="DefaultParagraphFont"/>
    <w:uiPriority w:val="19"/>
    <w:rsid w:val="00640AD7"/>
    <w:rPr>
      <w:i/>
      <w:iCs/>
      <w:color w:val="404040" w:themeColor="text1" w:themeTint="BF"/>
    </w:rPr>
  </w:style>
  <w:style w:type="paragraph" w:styleId="EndnoteText">
    <w:name w:val="endnote text"/>
    <w:basedOn w:val="Normal"/>
    <w:link w:val="EndnoteTextChar"/>
    <w:uiPriority w:val="99"/>
    <w:semiHidden/>
    <w:unhideWhenUsed/>
    <w:rsid w:val="00213D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D1C"/>
    <w:rPr>
      <w:rFonts w:ascii="Söhne Leicht" w:eastAsia="Söhne" w:hAnsi="Söhne Leicht" w:cs="Söhne"/>
      <w:sz w:val="20"/>
      <w:szCs w:val="20"/>
      <w:lang w:val="en-CA"/>
    </w:rPr>
  </w:style>
  <w:style w:type="character" w:styleId="EndnoteReference">
    <w:name w:val="endnote reference"/>
    <w:basedOn w:val="DefaultParagraphFont"/>
    <w:uiPriority w:val="99"/>
    <w:semiHidden/>
    <w:unhideWhenUsed/>
    <w:rsid w:val="00213D1C"/>
    <w:rPr>
      <w:vertAlign w:val="superscript"/>
    </w:rPr>
  </w:style>
  <w:style w:type="character" w:styleId="Emphasis">
    <w:name w:val="Emphasis"/>
    <w:basedOn w:val="DefaultParagraphFont"/>
    <w:uiPriority w:val="20"/>
    <w:qFormat/>
    <w:rsid w:val="00EA6776"/>
    <w:rPr>
      <w:i/>
      <w:iCs/>
    </w:rPr>
  </w:style>
  <w:style w:type="paragraph" w:customStyle="1" w:styleId="paragraph">
    <w:name w:val="paragraph"/>
    <w:basedOn w:val="Normal"/>
    <w:rsid w:val="00162B31"/>
    <w:pPr>
      <w:autoSpaceDE/>
      <w:autoSpaceDN/>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62B31"/>
  </w:style>
  <w:style w:type="character" w:customStyle="1" w:styleId="eop">
    <w:name w:val="eop"/>
    <w:basedOn w:val="DefaultParagraphFont"/>
    <w:rsid w:val="00162B31"/>
  </w:style>
  <w:style w:type="character" w:styleId="FollowedHyperlink">
    <w:name w:val="FollowedHyperlink"/>
    <w:basedOn w:val="DefaultParagraphFont"/>
    <w:uiPriority w:val="99"/>
    <w:semiHidden/>
    <w:unhideWhenUsed/>
    <w:rsid w:val="000C13E2"/>
    <w:rPr>
      <w:color w:val="800080" w:themeColor="followedHyperlink"/>
      <w:u w:val="single"/>
    </w:rPr>
  </w:style>
  <w:style w:type="paragraph" w:styleId="NormalWeb">
    <w:name w:val="Normal (Web)"/>
    <w:basedOn w:val="Normal"/>
    <w:uiPriority w:val="99"/>
    <w:semiHidden/>
    <w:unhideWhenUsed/>
    <w:rsid w:val="000C13E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00594">
      <w:bodyDiv w:val="1"/>
      <w:marLeft w:val="0"/>
      <w:marRight w:val="0"/>
      <w:marTop w:val="0"/>
      <w:marBottom w:val="0"/>
      <w:divBdr>
        <w:top w:val="none" w:sz="0" w:space="0" w:color="auto"/>
        <w:left w:val="none" w:sz="0" w:space="0" w:color="auto"/>
        <w:bottom w:val="none" w:sz="0" w:space="0" w:color="auto"/>
        <w:right w:val="none" w:sz="0" w:space="0" w:color="auto"/>
      </w:divBdr>
    </w:div>
    <w:div w:id="1195582028">
      <w:bodyDiv w:val="1"/>
      <w:marLeft w:val="0"/>
      <w:marRight w:val="0"/>
      <w:marTop w:val="0"/>
      <w:marBottom w:val="0"/>
      <w:divBdr>
        <w:top w:val="none" w:sz="0" w:space="0" w:color="auto"/>
        <w:left w:val="none" w:sz="0" w:space="0" w:color="auto"/>
        <w:bottom w:val="none" w:sz="0" w:space="0" w:color="auto"/>
        <w:right w:val="none" w:sz="0" w:space="0" w:color="auto"/>
      </w:divBdr>
    </w:div>
    <w:div w:id="1377004729">
      <w:bodyDiv w:val="1"/>
      <w:marLeft w:val="0"/>
      <w:marRight w:val="0"/>
      <w:marTop w:val="0"/>
      <w:marBottom w:val="0"/>
      <w:divBdr>
        <w:top w:val="none" w:sz="0" w:space="0" w:color="auto"/>
        <w:left w:val="none" w:sz="0" w:space="0" w:color="auto"/>
        <w:bottom w:val="none" w:sz="0" w:space="0" w:color="auto"/>
        <w:right w:val="none" w:sz="0" w:space="0" w:color="auto"/>
      </w:divBdr>
    </w:div>
    <w:div w:id="1751391113">
      <w:bodyDiv w:val="1"/>
      <w:marLeft w:val="0"/>
      <w:marRight w:val="0"/>
      <w:marTop w:val="0"/>
      <w:marBottom w:val="0"/>
      <w:divBdr>
        <w:top w:val="none" w:sz="0" w:space="0" w:color="auto"/>
        <w:left w:val="none" w:sz="0" w:space="0" w:color="auto"/>
        <w:bottom w:val="none" w:sz="0" w:space="0" w:color="auto"/>
        <w:right w:val="none" w:sz="0" w:space="0" w:color="auto"/>
      </w:divBdr>
    </w:div>
    <w:div w:id="1808625299">
      <w:bodyDiv w:val="1"/>
      <w:marLeft w:val="0"/>
      <w:marRight w:val="0"/>
      <w:marTop w:val="0"/>
      <w:marBottom w:val="0"/>
      <w:divBdr>
        <w:top w:val="none" w:sz="0" w:space="0" w:color="auto"/>
        <w:left w:val="none" w:sz="0" w:space="0" w:color="auto"/>
        <w:bottom w:val="none" w:sz="0" w:space="0" w:color="auto"/>
        <w:right w:val="none" w:sz="0" w:space="0" w:color="auto"/>
      </w:divBdr>
      <w:divsChild>
        <w:div w:id="2039770504">
          <w:marLeft w:val="0"/>
          <w:marRight w:val="0"/>
          <w:marTop w:val="0"/>
          <w:marBottom w:val="0"/>
          <w:divBdr>
            <w:top w:val="none" w:sz="0" w:space="0" w:color="auto"/>
            <w:left w:val="none" w:sz="0" w:space="0" w:color="auto"/>
            <w:bottom w:val="none" w:sz="0" w:space="0" w:color="auto"/>
            <w:right w:val="none" w:sz="0" w:space="0" w:color="auto"/>
          </w:divBdr>
        </w:div>
        <w:div w:id="508837906">
          <w:marLeft w:val="0"/>
          <w:marRight w:val="0"/>
          <w:marTop w:val="0"/>
          <w:marBottom w:val="0"/>
          <w:divBdr>
            <w:top w:val="none" w:sz="0" w:space="0" w:color="auto"/>
            <w:left w:val="none" w:sz="0" w:space="0" w:color="auto"/>
            <w:bottom w:val="none" w:sz="0" w:space="0" w:color="auto"/>
            <w:right w:val="none" w:sz="0" w:space="0" w:color="auto"/>
          </w:divBdr>
        </w:div>
        <w:div w:id="263726971">
          <w:marLeft w:val="0"/>
          <w:marRight w:val="0"/>
          <w:marTop w:val="0"/>
          <w:marBottom w:val="0"/>
          <w:divBdr>
            <w:top w:val="none" w:sz="0" w:space="0" w:color="auto"/>
            <w:left w:val="none" w:sz="0" w:space="0" w:color="auto"/>
            <w:bottom w:val="none" w:sz="0" w:space="0" w:color="auto"/>
            <w:right w:val="none" w:sz="0" w:space="0" w:color="auto"/>
          </w:divBdr>
        </w:div>
        <w:div w:id="739332660">
          <w:marLeft w:val="0"/>
          <w:marRight w:val="0"/>
          <w:marTop w:val="0"/>
          <w:marBottom w:val="0"/>
          <w:divBdr>
            <w:top w:val="none" w:sz="0" w:space="0" w:color="auto"/>
            <w:left w:val="none" w:sz="0" w:space="0" w:color="auto"/>
            <w:bottom w:val="none" w:sz="0" w:space="0" w:color="auto"/>
            <w:right w:val="none" w:sz="0" w:space="0" w:color="auto"/>
          </w:divBdr>
        </w:div>
        <w:div w:id="1034621252">
          <w:marLeft w:val="0"/>
          <w:marRight w:val="0"/>
          <w:marTop w:val="0"/>
          <w:marBottom w:val="0"/>
          <w:divBdr>
            <w:top w:val="none" w:sz="0" w:space="0" w:color="auto"/>
            <w:left w:val="none" w:sz="0" w:space="0" w:color="auto"/>
            <w:bottom w:val="none" w:sz="0" w:space="0" w:color="auto"/>
            <w:right w:val="none" w:sz="0" w:space="0" w:color="auto"/>
          </w:divBdr>
        </w:div>
        <w:div w:id="262104912">
          <w:marLeft w:val="0"/>
          <w:marRight w:val="0"/>
          <w:marTop w:val="0"/>
          <w:marBottom w:val="0"/>
          <w:divBdr>
            <w:top w:val="none" w:sz="0" w:space="0" w:color="auto"/>
            <w:left w:val="none" w:sz="0" w:space="0" w:color="auto"/>
            <w:bottom w:val="none" w:sz="0" w:space="0" w:color="auto"/>
            <w:right w:val="none" w:sz="0" w:space="0" w:color="auto"/>
          </w:divBdr>
        </w:div>
        <w:div w:id="72244095">
          <w:marLeft w:val="0"/>
          <w:marRight w:val="0"/>
          <w:marTop w:val="0"/>
          <w:marBottom w:val="0"/>
          <w:divBdr>
            <w:top w:val="none" w:sz="0" w:space="0" w:color="auto"/>
            <w:left w:val="none" w:sz="0" w:space="0" w:color="auto"/>
            <w:bottom w:val="none" w:sz="0" w:space="0" w:color="auto"/>
            <w:right w:val="none" w:sz="0" w:space="0" w:color="auto"/>
          </w:divBdr>
        </w:div>
        <w:div w:id="11120466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rancisco@ccrweb.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crweb.ca/fr/consultation-dautomne-2022"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viens/Library/Group%20Containers/UBF8T346G9.Office/User%20Content.localized/Templates.localized/Simple_Agenda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3359647-1108-41d4-bd6b-2509a8687155" xsi:nil="true"/>
    <lcf76f155ced4ddcb4097134ff3c332f xmlns="68c56b89-5908-4e6b-9271-074e4378d4e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2C91B0EF1E7F41860EB5DDB45AD17D" ma:contentTypeVersion="15" ma:contentTypeDescription="Create a new document." ma:contentTypeScope="" ma:versionID="c728944e2cb98e1ae926a7addf6fb0ba">
  <xsd:schema xmlns:xsd="http://www.w3.org/2001/XMLSchema" xmlns:xs="http://www.w3.org/2001/XMLSchema" xmlns:p="http://schemas.microsoft.com/office/2006/metadata/properties" xmlns:ns2="23359647-1108-41d4-bd6b-2509a8687155" xmlns:ns3="68c56b89-5908-4e6b-9271-074e4378d4e5" targetNamespace="http://schemas.microsoft.com/office/2006/metadata/properties" ma:root="true" ma:fieldsID="0d76457a2a958c225a31f0c47f7f3ad1" ns2:_="" ns3:_="">
    <xsd:import namespace="23359647-1108-41d4-bd6b-2509a8687155"/>
    <xsd:import namespace="68c56b89-5908-4e6b-9271-074e4378d4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59647-1108-41d4-bd6b-2509a86871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0a6289-1e34-4437-a8bf-b4b06e304cbe}" ma:internalName="TaxCatchAll" ma:showField="CatchAllData" ma:web="23359647-1108-41d4-bd6b-2509a86871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c56b89-5908-4e6b-9271-074e4378d4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81dcc0-6e22-416e-9764-861824a38da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9DD232-5D39-0149-9C3C-6A0700153473}">
  <ds:schemaRefs>
    <ds:schemaRef ds:uri="http://schemas.openxmlformats.org/officeDocument/2006/bibliography"/>
  </ds:schemaRefs>
</ds:datastoreItem>
</file>

<file path=customXml/itemProps2.xml><?xml version="1.0" encoding="utf-8"?>
<ds:datastoreItem xmlns:ds="http://schemas.openxmlformats.org/officeDocument/2006/customXml" ds:itemID="{6115815E-5FE1-4B71-BB30-1DE7F698BD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12709F-701F-4EBC-8D37-09EDBC8DB869}">
  <ds:schemaRefs>
    <ds:schemaRef ds:uri="http://schemas.microsoft.com/sharepoint/v3/contenttype/forms"/>
  </ds:schemaRefs>
</ds:datastoreItem>
</file>

<file path=customXml/itemProps4.xml><?xml version="1.0" encoding="utf-8"?>
<ds:datastoreItem xmlns:ds="http://schemas.openxmlformats.org/officeDocument/2006/customXml" ds:itemID="{4BEE4AA3-7064-48AB-B121-569693B9A89D}"/>
</file>

<file path=docProps/app.xml><?xml version="1.0" encoding="utf-8"?>
<Properties xmlns="http://schemas.openxmlformats.org/officeDocument/2006/extended-properties" xmlns:vt="http://schemas.openxmlformats.org/officeDocument/2006/docPropsVTypes">
  <Template>Simple_Agenda_template.dotx</Template>
  <TotalTime>3</TotalTime>
  <Pages>3</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Andréa Viens</cp:lastModifiedBy>
  <cp:revision>14</cp:revision>
  <dcterms:created xsi:type="dcterms:W3CDTF">2022-08-10T19:06:00Z</dcterms:created>
  <dcterms:modified xsi:type="dcterms:W3CDTF">2022-08-10T19:57:00Z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2022-02-23T00:00:00Z</vt:filetime>
  </property>
  <property fmtid="{D5CDD505-2E9C-101B-9397-08002B2CF9AE}" pid="3" name="Creator">
    <vt:lpwstr>Adobe InDesign 17.1 (Macintosh)</vt:lpwstr>
  </property>
  <property fmtid="{D5CDD505-2E9C-101B-9397-08002B2CF9AE}" pid="4" name="LastSaved">
    <vt:filetime>2022-02-23T00:00:00Z</vt:filetime>
  </property>
  <property fmtid="{D5CDD505-2E9C-101B-9397-08002B2CF9AE}" pid="5" name="ContentTypeId">
    <vt:lpwstr>0x010100472C91B0EF1E7F41860EB5DDB45AD17D</vt:lpwstr>
  </property>
</Properties>
</file>