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06F09" w14:textId="75A1C326" w:rsidR="00220D48" w:rsidRPr="00FA402E" w:rsidRDefault="00220D48" w:rsidP="00611846">
      <w:pPr>
        <w:pStyle w:val="Heading3"/>
        <w:numPr>
          <w:ilvl w:val="0"/>
          <w:numId w:val="44"/>
        </w:numPr>
      </w:pPr>
      <w:bookmarkStart w:id="0" w:name="_Hlk100172398"/>
      <w:r w:rsidRPr="00FA402E"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2F1D" id="Line 65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32.2pt" to="468pt,13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" strokecolor="#2e000b" strokeweight=".5pt">
                <o:lock v:ext="edit" shapetype="f"/>
                <w10:wrap anchorx="margin" anchory="page"/>
              </v:line>
            </w:pict>
          </mc:Fallback>
        </mc:AlternateContent>
      </w:r>
      <w:r w:rsidR="00E258FB" w:rsidRPr="00FA402E">
        <w:t>Application</w:t>
      </w:r>
      <w:r w:rsidRPr="00FA402E">
        <w:br/>
      </w:r>
    </w:p>
    <w:p w14:paraId="1E056AF2" w14:textId="4DEADD8B" w:rsidR="00611846" w:rsidRPr="00FA402E" w:rsidRDefault="00E258FB" w:rsidP="00611846">
      <w:pPr>
        <w:pStyle w:val="Heading1"/>
        <w:spacing w:line="240" w:lineRule="auto"/>
      </w:pPr>
      <w:r w:rsidRPr="00FA402E">
        <w:t xml:space="preserve">Francisco Rico-Martinez </w:t>
      </w:r>
      <w:r w:rsidRPr="00FA402E">
        <w:br/>
        <w:t>Access to Justice Award</w:t>
      </w:r>
      <w:r w:rsidR="00F734E9" w:rsidRPr="00FA402E">
        <w:t xml:space="preserve"> </w:t>
      </w:r>
    </w:p>
    <w:p w14:paraId="146B97F8" w14:textId="7021477A" w:rsidR="00611846" w:rsidRPr="00FA402E" w:rsidRDefault="00220D48" w:rsidP="00611846">
      <w:r w:rsidRPr="00FA402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F608" id="Line 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5pt,216.9pt" to="467.2pt,2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" strokecolor="#231f20" strokeweight=".14853mm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6969CF53" w:rsidR="00B4631C" w:rsidRPr="00B4631C" w:rsidRDefault="00B4631C" w:rsidP="00B4631C">
      <w:r w:rsidRPr="00B4631C">
        <w:t xml:space="preserve">Deadline: </w:t>
      </w:r>
      <w:r w:rsidRPr="00B4631C">
        <w:rPr>
          <w:b/>
          <w:bCs/>
        </w:rPr>
        <w:t>Sunday October 16, 2022</w:t>
      </w:r>
    </w:p>
    <w:p w14:paraId="08EE8BDF" w14:textId="77777777" w:rsidR="00B4631C" w:rsidRPr="00B4631C" w:rsidRDefault="00B4631C" w:rsidP="00B4631C">
      <w:r w:rsidRPr="00B4631C">
        <w:t>The Canadian Council for Refugees (CCR) is seeking applications for the inaugural Francisco Rico-Martinez Access to Justice Award. The award exists to honour and continue Francisco’s leadership over three decades within the CCR and will be given on an annual basis to support a project aligned with Francisco’s core commitments.</w:t>
      </w:r>
    </w:p>
    <w:p w14:paraId="4278A8BA" w14:textId="77777777" w:rsidR="00B4631C" w:rsidRPr="00FA402E" w:rsidRDefault="00B4631C" w:rsidP="00FA402E">
      <w:pPr>
        <w:pStyle w:val="Heading4"/>
      </w:pPr>
      <w:r w:rsidRPr="00FA402E">
        <w:t>Applicants</w:t>
      </w:r>
    </w:p>
    <w:p w14:paraId="29EDC2AF" w14:textId="77777777" w:rsidR="00B4631C" w:rsidRPr="00B4631C" w:rsidRDefault="00B4631C" w:rsidP="00B4631C">
      <w:r w:rsidRPr="00B4631C">
        <w:t>Applicants may be an individual, a group of individuals or an organization in Canada.</w:t>
      </w:r>
    </w:p>
    <w:p w14:paraId="2152889F" w14:textId="77777777" w:rsidR="00B4631C" w:rsidRPr="00B4631C" w:rsidRDefault="00B4631C" w:rsidP="00B4631C">
      <w:r w:rsidRPr="00B4631C">
        <w:t>Applications must be:</w:t>
      </w:r>
    </w:p>
    <w:p w14:paraId="764FF574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Submitted by a member organization of the CCR, OR</w:t>
      </w:r>
    </w:p>
    <w:p w14:paraId="74885E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Supported by a member organization of the CCR.</w:t>
      </w:r>
    </w:p>
    <w:p w14:paraId="2E8EC1C5" w14:textId="77777777" w:rsidR="00B4631C" w:rsidRPr="00FA402E" w:rsidRDefault="00B4631C" w:rsidP="00FA402E">
      <w:pPr>
        <w:pStyle w:val="Heading4"/>
      </w:pPr>
      <w:r w:rsidRPr="00FA402E">
        <w:t>Eligible projects</w:t>
      </w:r>
    </w:p>
    <w:p w14:paraId="35AC7091" w14:textId="77777777" w:rsidR="00B4631C" w:rsidRPr="00B4631C" w:rsidRDefault="00B4631C" w:rsidP="00B4631C">
      <w:r w:rsidRPr="00B4631C">
        <w:t>Applicants can propose projects designed to advance access to justice in an area within the mandate of the CCR in one or both of two fields:</w:t>
      </w:r>
    </w:p>
    <w:p w14:paraId="336747E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bookmarkStart w:id="1" w:name="_Hlk108165476"/>
      <w:r w:rsidRPr="00B4631C">
        <w:t>Capacity building</w:t>
      </w:r>
    </w:p>
    <w:p w14:paraId="1C3DA7CF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Advocacy</w:t>
      </w:r>
    </w:p>
    <w:bookmarkEnd w:id="1"/>
    <w:p w14:paraId="045B6999" w14:textId="77777777" w:rsidR="00B4631C" w:rsidRPr="00B4631C" w:rsidRDefault="00B4631C" w:rsidP="00B4631C">
      <w:r w:rsidRPr="00B4631C">
        <w:t>The following are some more specific areas for consideration based on Francisco’s commitments:</w:t>
      </w:r>
    </w:p>
    <w:p w14:paraId="41EECB4E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Building leadership of people with lived refugee experience</w:t>
      </w:r>
    </w:p>
    <w:p w14:paraId="00FA361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Supporting youth leadership</w:t>
      </w:r>
    </w:p>
    <w:p w14:paraId="19F91600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lastRenderedPageBreak/>
        <w:t>Developing political understanding of how to effect change</w:t>
      </w:r>
    </w:p>
    <w:p w14:paraId="03CDC0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rights for refugees and the forcibly displaced</w:t>
      </w:r>
    </w:p>
    <w:p w14:paraId="074EF947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education for all</w:t>
      </w:r>
    </w:p>
    <w:p w14:paraId="7BBDDC7D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status</w:t>
      </w:r>
    </w:p>
    <w:p w14:paraId="3DC098BD" w14:textId="77777777" w:rsidR="00B4631C" w:rsidRPr="00B4631C" w:rsidRDefault="00B4631C" w:rsidP="00D60375">
      <w:pPr>
        <w:pStyle w:val="Heading4"/>
      </w:pPr>
      <w:r w:rsidRPr="00B4631C">
        <w:t>Award</w:t>
      </w:r>
    </w:p>
    <w:p w14:paraId="20B06D7E" w14:textId="77777777" w:rsidR="00B4631C" w:rsidRPr="00B4631C" w:rsidRDefault="00B4631C" w:rsidP="00B4631C">
      <w:r w:rsidRPr="00B4631C">
        <w:t>Applicants may request up to a maximum of $10,000. Normally one award will be made each year. The recipient of the award will be announced at the</w:t>
      </w:r>
      <w:hyperlink r:id="rId11" w:history="1">
        <w:r w:rsidRPr="00B4631C">
          <w:rPr>
            <w:rStyle w:val="Hyperlink"/>
          </w:rPr>
          <w:t xml:space="preserve"> CCR Fall Consultation</w:t>
        </w:r>
      </w:hyperlink>
      <w:r w:rsidRPr="00B4631C">
        <w:t>.</w:t>
      </w:r>
    </w:p>
    <w:p w14:paraId="2B6544A8" w14:textId="77777777" w:rsidR="00B4631C" w:rsidRPr="00B4631C" w:rsidRDefault="00B4631C" w:rsidP="00B4631C">
      <w:r w:rsidRPr="00B4631C">
        <w:t>The successful applicant will have one year to complete the project. Reporting requirements, which will not be extensive, will include financial reporting and a report to be made to the CCR at the Fall 2023 consultation.</w:t>
      </w:r>
    </w:p>
    <w:p w14:paraId="19C5FA4A" w14:textId="77777777" w:rsidR="003C2625" w:rsidRDefault="003C2625" w:rsidP="00B4631C"/>
    <w:p w14:paraId="6A6D1CAC" w14:textId="77777777" w:rsidR="003C2625" w:rsidRDefault="003C2625" w:rsidP="00B4631C"/>
    <w:p w14:paraId="27B3999D" w14:textId="77777777" w:rsidR="00170633" w:rsidRDefault="00170633" w:rsidP="00B4631C"/>
    <w:p w14:paraId="67079840" w14:textId="24595DC8" w:rsidR="00B4631C" w:rsidRPr="00B4631C" w:rsidRDefault="000A72A8" w:rsidP="00B4631C">
      <w:pPr>
        <w:rPr>
          <w:b/>
          <w:bCs/>
        </w:rPr>
      </w:pPr>
      <w:r>
        <w:t>Application</w:t>
      </w:r>
      <w:r w:rsidR="003C2625">
        <w:t xml:space="preserve"> form on the following page.</w:t>
      </w:r>
    </w:p>
    <w:p w14:paraId="398DEBE8" w14:textId="77777777" w:rsidR="003C2625" w:rsidRDefault="003C2625" w:rsidP="00B4631C">
      <w:pPr>
        <w:rPr>
          <w:b/>
          <w:bCs/>
        </w:rPr>
      </w:pPr>
    </w:p>
    <w:p w14:paraId="5600FF7D" w14:textId="77777777" w:rsidR="003C2625" w:rsidRDefault="003C2625" w:rsidP="00B4631C">
      <w:pPr>
        <w:rPr>
          <w:b/>
          <w:bCs/>
        </w:rPr>
      </w:pPr>
    </w:p>
    <w:p w14:paraId="2ADDF3BB" w14:textId="77777777" w:rsidR="003C2625" w:rsidRDefault="003C2625" w:rsidP="00B4631C">
      <w:pPr>
        <w:rPr>
          <w:b/>
          <w:bCs/>
        </w:rPr>
      </w:pPr>
    </w:p>
    <w:p w14:paraId="5BF64988" w14:textId="77777777" w:rsidR="003C2625" w:rsidRDefault="003C2625" w:rsidP="00B4631C">
      <w:pPr>
        <w:rPr>
          <w:b/>
          <w:bCs/>
        </w:rPr>
      </w:pPr>
    </w:p>
    <w:p w14:paraId="2D582878" w14:textId="77777777" w:rsidR="00EC754C" w:rsidRDefault="00EC754C" w:rsidP="00B4631C">
      <w:pPr>
        <w:rPr>
          <w:b/>
          <w:bCs/>
        </w:rPr>
      </w:pPr>
    </w:p>
    <w:p w14:paraId="0EEAF14E" w14:textId="77777777" w:rsidR="00EC754C" w:rsidRDefault="00EC754C" w:rsidP="00B4631C">
      <w:pPr>
        <w:rPr>
          <w:b/>
          <w:bCs/>
        </w:rPr>
      </w:pPr>
    </w:p>
    <w:p w14:paraId="0A4696F0" w14:textId="77777777" w:rsidR="00EC754C" w:rsidRDefault="00EC754C" w:rsidP="00B4631C">
      <w:pPr>
        <w:rPr>
          <w:b/>
          <w:bCs/>
        </w:rPr>
      </w:pPr>
    </w:p>
    <w:p w14:paraId="4D7BF074" w14:textId="77777777" w:rsidR="00EC754C" w:rsidRDefault="00EC754C" w:rsidP="00B4631C">
      <w:pPr>
        <w:rPr>
          <w:b/>
          <w:bCs/>
        </w:rPr>
      </w:pPr>
    </w:p>
    <w:p w14:paraId="5B690B95" w14:textId="77777777" w:rsidR="00EC754C" w:rsidRDefault="00EC754C" w:rsidP="00B4631C">
      <w:pPr>
        <w:rPr>
          <w:b/>
          <w:bCs/>
        </w:rPr>
      </w:pPr>
    </w:p>
    <w:p w14:paraId="68D6D766" w14:textId="77777777" w:rsidR="0057575A" w:rsidRDefault="00B4631C" w:rsidP="0057575A">
      <w:pPr>
        <w:pStyle w:val="Heading2"/>
      </w:pPr>
      <w:r w:rsidRPr="00B4631C">
        <w:lastRenderedPageBreak/>
        <w:t>Francisco Rico-Martinez Access to Justice Award</w:t>
      </w:r>
      <w:r w:rsidRPr="00B4631C">
        <w:br/>
        <w:t>APPLICATION FORM</w:t>
      </w:r>
    </w:p>
    <w:p w14:paraId="342ACF7A" w14:textId="582A4646" w:rsidR="00B4631C" w:rsidRPr="00B4631C" w:rsidRDefault="00B4631C" w:rsidP="0057575A">
      <w:r w:rsidRPr="00B4631C">
        <w:t xml:space="preserve">To apply, complete the questions below, in </w:t>
      </w:r>
      <w:r w:rsidRPr="006B3D81">
        <w:rPr>
          <w:u w:val="single"/>
        </w:rPr>
        <w:t>no more than 2 pages</w:t>
      </w:r>
      <w:r w:rsidRPr="00B4631C">
        <w:t xml:space="preserve">, and submit the document, along with a simple budget, to </w:t>
      </w:r>
      <w:hyperlink r:id="rId12" w:history="1">
        <w:r w:rsidR="00F547EF" w:rsidRPr="00221351">
          <w:rPr>
            <w:rStyle w:val="Hyperlink"/>
          </w:rPr>
          <w:t>francisco@ccrweb.ca</w:t>
        </w:r>
      </w:hyperlink>
      <w:r w:rsidR="00F547EF">
        <w:t xml:space="preserve"> </w:t>
      </w:r>
      <w:r w:rsidRPr="00B4631C">
        <w:t xml:space="preserve">by </w:t>
      </w:r>
      <w:r w:rsidRPr="00B4631C">
        <w:rPr>
          <w:b/>
          <w:bCs/>
        </w:rPr>
        <w:t>Sunday October 16, 2022</w:t>
      </w:r>
    </w:p>
    <w:p w14:paraId="69665C46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Project name:</w:t>
      </w:r>
    </w:p>
    <w:p w14:paraId="16EEEB49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Submitted by: </w:t>
      </w:r>
    </w:p>
    <w:p w14:paraId="66C4FAAD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Contact name and email: </w:t>
      </w:r>
    </w:p>
    <w:p w14:paraId="2DD1B0AA" w14:textId="77777777" w:rsidR="00B4631C" w:rsidRPr="00B4631C" w:rsidRDefault="00B4631C" w:rsidP="00B4631C">
      <w:r w:rsidRPr="00B4631C">
        <w:t xml:space="preserve">If the project is not submitted by a CCR member organization, </w:t>
      </w:r>
      <w:r w:rsidRPr="00B4631C">
        <w:rPr>
          <w:b/>
          <w:bCs/>
        </w:rPr>
        <w:t>name of member organization that supports the project (+ name and email of contact person)</w:t>
      </w:r>
      <w:r w:rsidRPr="00B4631C">
        <w:t>:</w:t>
      </w:r>
    </w:p>
    <w:p w14:paraId="60734039" w14:textId="77777777" w:rsidR="00B4631C" w:rsidRPr="00B4631C" w:rsidRDefault="00B4631C" w:rsidP="00B4631C">
      <w:r w:rsidRPr="00B4631C">
        <w:rPr>
          <w:b/>
          <w:bCs/>
        </w:rPr>
        <w:t xml:space="preserve">The project advances </w:t>
      </w:r>
      <w:r w:rsidRPr="00B4631C">
        <w:t>(choose one or both):</w:t>
      </w:r>
    </w:p>
    <w:p w14:paraId="4073BC13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Capacity building</w:t>
      </w:r>
    </w:p>
    <w:p w14:paraId="3302F7ED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Advocacy</w:t>
      </w:r>
    </w:p>
    <w:p w14:paraId="13EDFC78" w14:textId="75BABC2B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How much are you requesting from the Francisco Rico-Martinez Access to Justice Award? </w:t>
      </w:r>
      <w:r w:rsidRPr="00B4631C">
        <w:t>(</w:t>
      </w:r>
      <w:r w:rsidR="00BB49B9" w:rsidRPr="00B4631C">
        <w:t>Maximum</w:t>
      </w:r>
      <w:r w:rsidRPr="00B4631C">
        <w:t xml:space="preserve"> $10,000)</w:t>
      </w:r>
    </w:p>
    <w:p w14:paraId="2BFB3201" w14:textId="77777777" w:rsidR="00B4631C" w:rsidRPr="00B4631C" w:rsidRDefault="00B4631C" w:rsidP="00B4631C">
      <w:pPr>
        <w:rPr>
          <w:b/>
          <w:bCs/>
        </w:rPr>
      </w:pPr>
    </w:p>
    <w:p w14:paraId="25D82B3D" w14:textId="1D320D62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What are the objectives of your project?</w:t>
      </w:r>
    </w:p>
    <w:p w14:paraId="70FF8A6A" w14:textId="77777777" w:rsidR="00B4631C" w:rsidRPr="00B4631C" w:rsidRDefault="00B4631C" w:rsidP="00B4631C"/>
    <w:p w14:paraId="14393D24" w14:textId="1C8E4538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Describe your project.</w:t>
      </w:r>
    </w:p>
    <w:p w14:paraId="72EB5A0D" w14:textId="77777777" w:rsidR="00B4631C" w:rsidRPr="00B4631C" w:rsidRDefault="00B4631C" w:rsidP="00B4631C">
      <w:pPr>
        <w:rPr>
          <w:b/>
          <w:bCs/>
        </w:rPr>
      </w:pPr>
    </w:p>
    <w:p w14:paraId="4AD41DB0" w14:textId="1352B9D8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How does your project meet the award criteria?</w:t>
      </w:r>
    </w:p>
    <w:p w14:paraId="4683C58C" w14:textId="77777777" w:rsidR="00B4631C" w:rsidRPr="00B4631C" w:rsidRDefault="00B4631C" w:rsidP="00B4631C">
      <w:pPr>
        <w:rPr>
          <w:b/>
          <w:bCs/>
        </w:rPr>
      </w:pPr>
    </w:p>
    <w:p w14:paraId="6134DCF7" w14:textId="1312ED5B" w:rsidR="007F77C5" w:rsidRPr="0057575A" w:rsidRDefault="00B4631C" w:rsidP="00F74514">
      <w:pPr>
        <w:rPr>
          <w:b/>
          <w:bCs/>
        </w:rPr>
      </w:pPr>
      <w:r w:rsidRPr="00B4631C">
        <w:rPr>
          <w:b/>
          <w:bCs/>
        </w:rPr>
        <w:t>What are the anticipated impacts?</w:t>
      </w:r>
      <w:bookmarkEnd w:id="0"/>
    </w:p>
    <w:sectPr w:rsidR="007F77C5" w:rsidRPr="0057575A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38B42" w14:textId="77777777" w:rsidR="00E258FB" w:rsidRDefault="00E258FB" w:rsidP="005626EA">
      <w:r>
        <w:separator/>
      </w:r>
    </w:p>
    <w:p w14:paraId="15624CEE" w14:textId="77777777" w:rsidR="00E258FB" w:rsidRDefault="00E258FB" w:rsidP="005626EA"/>
    <w:p w14:paraId="772DF3CA" w14:textId="77777777" w:rsidR="00E258FB" w:rsidRDefault="00E258FB"/>
  </w:endnote>
  <w:endnote w:type="continuationSeparator" w:id="0">
    <w:p w14:paraId="31F60F47" w14:textId="77777777" w:rsidR="00E258FB" w:rsidRDefault="00E258FB" w:rsidP="005626EA">
      <w:r>
        <w:continuationSeparator/>
      </w:r>
    </w:p>
    <w:p w14:paraId="47B4ECA9" w14:textId="77777777" w:rsidR="00E258FB" w:rsidRDefault="00E258FB" w:rsidP="005626EA"/>
    <w:p w14:paraId="02E7EF62" w14:textId="77777777" w:rsidR="00E258FB" w:rsidRDefault="00E258FB"/>
  </w:endnote>
  <w:endnote w:type="continuationNotice" w:id="1">
    <w:p w14:paraId="576DE405" w14:textId="77777777" w:rsidR="00E258FB" w:rsidRDefault="00E258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49DB863-9F62-954A-ADCC-C04AFF6724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395B4F-C8D5-644A-854D-6DDB3303F181}"/>
    <w:embedItalic r:id="rId3" w:fontKey="{63B268DF-5865-A340-8D0D-1FFEFA4531AD}"/>
  </w:font>
  <w:font w:name="Söhne">
    <w:altName w:val="Calibri"/>
    <w:panose1 w:val="020B06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FF40B95-4454-FC4A-8B3A-3E109760D7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2E80601-A833-474D-BFEC-DCA3CC9799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5A9E6A4-99E9-4242-97A8-09C646622E0A}"/>
  </w:font>
  <w:font w:name="Söhne Leicht">
    <w:panose1 w:val="020B03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Söhne Kräftig">
    <w:panose1 w:val="020B06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SÖHNE LEICHT KURSIV">
    <w:panose1 w:val="020B03030302020D0203"/>
    <w:charset w:val="4D"/>
    <w:family w:val="swiss"/>
    <w:notTrueType/>
    <w:pitch w:val="variable"/>
    <w:sig w:usb0="0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CA8334-E32E-5247-9C9F-FA3FD86C64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379FA" w14:textId="77777777" w:rsidR="00E258FB" w:rsidRDefault="00E258FB">
      <w:r>
        <w:separator/>
      </w:r>
    </w:p>
  </w:footnote>
  <w:footnote w:type="continuationSeparator" w:id="0">
    <w:p w14:paraId="7515D8D6" w14:textId="77777777" w:rsidR="00E258FB" w:rsidRDefault="00E258FB" w:rsidP="005626EA">
      <w:r>
        <w:continuationSeparator/>
      </w:r>
    </w:p>
    <w:p w14:paraId="622C7EDA" w14:textId="77777777" w:rsidR="00E258FB" w:rsidRDefault="00E258FB" w:rsidP="005626EA"/>
    <w:p w14:paraId="600B6DCD" w14:textId="77777777" w:rsidR="00E258FB" w:rsidRDefault="00E258FB"/>
  </w:footnote>
  <w:footnote w:type="continuationNotice" w:id="1">
    <w:p w14:paraId="1D6F0936" w14:textId="77777777" w:rsidR="00E258FB" w:rsidRDefault="00E258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513C" w14:textId="6B9F4C51" w:rsidR="00A61360" w:rsidRDefault="003E6C04" w:rsidP="00317F82">
    <w:pPr>
      <w:pStyle w:val="Header"/>
      <w:spacing w:after="0"/>
      <w:ind w:left="-851" w:right="-846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2E">
      <w:t>Francisco Rico-Martinez Access to Justice Award</w:t>
    </w:r>
  </w:p>
  <w:p w14:paraId="0F515C51" w14:textId="52CCF0ED" w:rsidR="008C6B9D" w:rsidRDefault="00FA402E" w:rsidP="00317F82">
    <w:pPr>
      <w:pStyle w:val="Header"/>
      <w:numPr>
        <w:ilvl w:val="0"/>
        <w:numId w:val="29"/>
      </w:numPr>
      <w:spacing w:after="0"/>
      <w:ind w:left="-426" w:right="-846"/>
    </w:pPr>
    <w:r>
      <w:t>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2pt;height:22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57C8"/>
    <w:rsid w:val="0006794F"/>
    <w:rsid w:val="000727DA"/>
    <w:rsid w:val="00075598"/>
    <w:rsid w:val="00080553"/>
    <w:rsid w:val="0008100B"/>
    <w:rsid w:val="00082C51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2047"/>
    <w:rsid w:val="000F7A65"/>
    <w:rsid w:val="00100E23"/>
    <w:rsid w:val="00101F82"/>
    <w:rsid w:val="00127935"/>
    <w:rsid w:val="0013263B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7513"/>
    <w:rsid w:val="0049255E"/>
    <w:rsid w:val="00495BE5"/>
    <w:rsid w:val="004B092A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C35EC"/>
    <w:rsid w:val="006C69F6"/>
    <w:rsid w:val="006D54BA"/>
    <w:rsid w:val="006D7158"/>
    <w:rsid w:val="006E2D87"/>
    <w:rsid w:val="006E43EC"/>
    <w:rsid w:val="006E5F4B"/>
    <w:rsid w:val="006F58FB"/>
    <w:rsid w:val="007275B4"/>
    <w:rsid w:val="00736522"/>
    <w:rsid w:val="00740490"/>
    <w:rsid w:val="007461D7"/>
    <w:rsid w:val="0075350B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D3779"/>
    <w:rsid w:val="008E6795"/>
    <w:rsid w:val="008E76D6"/>
    <w:rsid w:val="008F17E3"/>
    <w:rsid w:val="00903558"/>
    <w:rsid w:val="00907F1D"/>
    <w:rsid w:val="009178BA"/>
    <w:rsid w:val="00921AEB"/>
    <w:rsid w:val="009514F0"/>
    <w:rsid w:val="009571AA"/>
    <w:rsid w:val="0096409B"/>
    <w:rsid w:val="00975235"/>
    <w:rsid w:val="00990BA7"/>
    <w:rsid w:val="00990FB7"/>
    <w:rsid w:val="00991E8E"/>
    <w:rsid w:val="00993043"/>
    <w:rsid w:val="009A41EA"/>
    <w:rsid w:val="009A4E17"/>
    <w:rsid w:val="009B6EDB"/>
    <w:rsid w:val="009C4706"/>
    <w:rsid w:val="009C5AE3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52DAF"/>
    <w:rsid w:val="00A55108"/>
    <w:rsid w:val="00A61360"/>
    <w:rsid w:val="00A65CE2"/>
    <w:rsid w:val="00A67EB1"/>
    <w:rsid w:val="00A83BC9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F2F12"/>
    <w:rsid w:val="00C00254"/>
    <w:rsid w:val="00C02387"/>
    <w:rsid w:val="00C14EED"/>
    <w:rsid w:val="00C22084"/>
    <w:rsid w:val="00C22365"/>
    <w:rsid w:val="00C23063"/>
    <w:rsid w:val="00C25FC8"/>
    <w:rsid w:val="00C31ED1"/>
    <w:rsid w:val="00C61FDC"/>
    <w:rsid w:val="00C64A8E"/>
    <w:rsid w:val="00C65DA5"/>
    <w:rsid w:val="00C7366E"/>
    <w:rsid w:val="00C75136"/>
    <w:rsid w:val="00C9587A"/>
    <w:rsid w:val="00CB3A37"/>
    <w:rsid w:val="00CB3ABE"/>
    <w:rsid w:val="00CC17B4"/>
    <w:rsid w:val="00CD3036"/>
    <w:rsid w:val="00CF1864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71379"/>
    <w:rsid w:val="00D82596"/>
    <w:rsid w:val="00D933B9"/>
    <w:rsid w:val="00D96BCA"/>
    <w:rsid w:val="00DA5EBB"/>
    <w:rsid w:val="00DB72FA"/>
    <w:rsid w:val="00DB75B6"/>
    <w:rsid w:val="00DD0EAB"/>
    <w:rsid w:val="00DD2467"/>
    <w:rsid w:val="00DE383F"/>
    <w:rsid w:val="00DF61FD"/>
    <w:rsid w:val="00E12E62"/>
    <w:rsid w:val="00E130B4"/>
    <w:rsid w:val="00E134C4"/>
    <w:rsid w:val="00E14695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0B4F"/>
  <w15:docId w15:val="{3139500C-BCEA-6E46-BC21-5256B780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en/fall-2022-consult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viens/Library/Group%20Containers/UBF8T346G9.Office/User%20Content.localized/Templates.localized/Simple_Agenda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5" ma:contentTypeDescription="Create a new document." ma:contentTypeScope="" ma:versionID="c728944e2cb98e1ae926a7addf6fb0ba">
  <xsd:schema xmlns:xsd="http://www.w3.org/2001/XMLSchema" xmlns:xs="http://www.w3.org/2001/XMLSchema" xmlns:p="http://schemas.microsoft.com/office/2006/metadata/properties" xmlns:ns2="23359647-1108-41d4-bd6b-2509a8687155" xmlns:ns3="68c56b89-5908-4e6b-9271-074e4378d4e5" targetNamespace="http://schemas.microsoft.com/office/2006/metadata/properties" ma:root="true" ma:fieldsID="0d76457a2a958c225a31f0c47f7f3ad1" ns2:_="" ns3:_="">
    <xsd:import namespace="23359647-1108-41d4-bd6b-2509a8687155"/>
    <xsd:import namespace="68c56b89-5908-4e6b-9271-074e4378d4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f0a6289-1e34-4437-a8bf-b4b06e304cbe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15815E-5FE1-4B71-BB30-1DE7F698BD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918E23-C384-4375-BCEC-58EBC3F32CD1}"/>
</file>

<file path=docProps/app.xml><?xml version="1.0" encoding="utf-8"?>
<Properties xmlns="http://schemas.openxmlformats.org/officeDocument/2006/extended-properties" xmlns:vt="http://schemas.openxmlformats.org/officeDocument/2006/docPropsVTypes">
  <Template>Simple_Agenda_template.dotx</Template>
  <TotalTime>8</TotalTime>
  <Pages>3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Andréa Viens</cp:lastModifiedBy>
  <cp:revision>19</cp:revision>
  <dcterms:created xsi:type="dcterms:W3CDTF">2022-08-10T18:54:00Z</dcterms:created>
  <dcterms:modified xsi:type="dcterms:W3CDTF">2022-08-10T19:05:00Z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</Properties>
</file>